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35E9E" w:rsidRDefault="00B264E7" w:rsidP="00F37D7B">
      <w:pPr>
        <w:pStyle w:val="af2"/>
        <w:rPr>
          <w:color w:val="000000" w:themeColor="text1"/>
        </w:rPr>
      </w:pPr>
      <w:r>
        <w:rPr>
          <w:rFonts w:hint="eastAsia"/>
          <w:color w:val="000000" w:themeColor="text1"/>
        </w:rPr>
        <w:t>調查</w:t>
      </w:r>
      <w:r w:rsidR="00D75644" w:rsidRPr="00735E9E">
        <w:rPr>
          <w:rFonts w:hint="eastAsia"/>
          <w:color w:val="000000" w:themeColor="text1"/>
        </w:rPr>
        <w:t>報告</w:t>
      </w:r>
    </w:p>
    <w:p w:rsidR="00E25849" w:rsidRPr="00735E9E" w:rsidRDefault="00E25849" w:rsidP="00642A31">
      <w:pPr>
        <w:pStyle w:val="1"/>
        <w:ind w:left="2310" w:hanging="231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735E9E">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C40D3" w:rsidRPr="00735E9E">
        <w:rPr>
          <w:rFonts w:hint="eastAsia"/>
          <w:color w:val="000000" w:themeColor="text1"/>
        </w:rPr>
        <w:t>據審計部106年度花蓮縣總決算審核報告，花蓮縣政府獲准撥用之國有土地迭有未依撥用計畫用途辦理，影響土地使用效益等情案。</w:t>
      </w:r>
    </w:p>
    <w:p w:rsidR="00E25849" w:rsidRPr="00735E9E" w:rsidRDefault="00E25849" w:rsidP="004E05A1">
      <w:pPr>
        <w:pStyle w:val="1"/>
        <w:ind w:left="2380" w:hanging="23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735E9E">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6A1F92">
        <w:rPr>
          <w:rFonts w:hint="eastAsia"/>
          <w:color w:val="000000" w:themeColor="text1"/>
        </w:rPr>
        <w:t xml:space="preserve"> </w:t>
      </w:r>
    </w:p>
    <w:p w:rsidR="004F6710" w:rsidRPr="00735E9E" w:rsidRDefault="00197E7B" w:rsidP="00CF794F">
      <w:pPr>
        <w:pStyle w:val="10"/>
        <w:spacing w:line="460" w:lineRule="exact"/>
        <w:ind w:left="680" w:firstLine="680"/>
        <w:rPr>
          <w:color w:val="000000" w:themeColor="text1"/>
        </w:rPr>
      </w:pPr>
      <w:bookmarkStart w:id="49" w:name="_Toc524902730"/>
      <w:r w:rsidRPr="00197E7B">
        <w:rPr>
          <w:rFonts w:hint="eastAsia"/>
          <w:color w:val="000000" w:themeColor="text1"/>
        </w:rPr>
        <w:t>花蓮縣政府向財政部國有財產署(102年1月1日改制前為財政部國有財產局，下稱國產署)申請</w:t>
      </w:r>
      <w:r w:rsidR="00D9788B">
        <w:rPr>
          <w:rFonts w:hint="eastAsia"/>
          <w:color w:val="000000" w:themeColor="text1"/>
        </w:rPr>
        <w:t>層報行政院准予</w:t>
      </w:r>
      <w:r w:rsidRPr="00197E7B">
        <w:rPr>
          <w:rFonts w:hint="eastAsia"/>
          <w:color w:val="000000" w:themeColor="text1"/>
        </w:rPr>
        <w:t>有償或無償撥用之國有土地，截至民國(下同)106年計4,211筆，面積765公頃，其使用管理情形，經審計部查核結果，於函送本院之106年度花蓮縣總決算審核報告提出：該府獲准撥用之國有土地迭有未依撥用計畫用途辦理，影響土地使用效益等情。嗣經107年11月8日本院地方政府年度總決算審核報告審議小組會議決議：推派委員調查。本院為查明本案，爰函請審計部以108年1月14日台審部覆字第1070015433號函提供相關佐證資料，經詳閱案關資料後，就疑義事項，於108年3月9日詢問花蓮縣政府相關主管人員，再經該府補充說明資料到院，業調查竣事，茲臚列調查意見如下：</w:t>
      </w:r>
    </w:p>
    <w:p w:rsidR="00073CB5" w:rsidRPr="00735E9E" w:rsidRDefault="00F252C5" w:rsidP="00CF794F">
      <w:pPr>
        <w:pStyle w:val="2"/>
        <w:spacing w:line="460" w:lineRule="exact"/>
        <w:rPr>
          <w:b/>
          <w:color w:val="000000" w:themeColor="text1"/>
        </w:rPr>
      </w:pPr>
      <w:bookmarkStart w:id="50" w:name="_Toc421794873"/>
      <w:bookmarkStart w:id="51" w:name="_Toc422834158"/>
      <w:r w:rsidRPr="00F252C5">
        <w:rPr>
          <w:rFonts w:hint="eastAsia"/>
          <w:b/>
          <w:color w:val="000000" w:themeColor="text1"/>
        </w:rPr>
        <w:t>花蓮縣政府為興建國際雕塑文化園區</w:t>
      </w:r>
      <w:r w:rsidR="00195D23">
        <w:rPr>
          <w:rFonts w:hint="eastAsia"/>
          <w:b/>
          <w:color w:val="000000" w:themeColor="text1"/>
        </w:rPr>
        <w:t>，</w:t>
      </w:r>
      <w:r w:rsidRPr="00F252C5">
        <w:rPr>
          <w:rFonts w:hint="eastAsia"/>
          <w:b/>
          <w:color w:val="000000" w:themeColor="text1"/>
        </w:rPr>
        <w:t>於99年11月獲行政院准予無償撥用花蓮市民心段國有土地，後因衡量經費及營運困難度後決議不再興建，故該府曾於101年12月向國產署申請廢止撥用，復考量整體都市土地及觀光規劃，爰於102年4</w:t>
      </w:r>
      <w:r w:rsidR="00195D23">
        <w:rPr>
          <w:rFonts w:hint="eastAsia"/>
          <w:b/>
          <w:color w:val="000000" w:themeColor="text1"/>
        </w:rPr>
        <w:t>月撤銷廢止撥用</w:t>
      </w:r>
      <w:r w:rsidR="009840A9">
        <w:rPr>
          <w:rFonts w:hint="eastAsia"/>
          <w:b/>
          <w:color w:val="000000" w:themeColor="text1"/>
        </w:rPr>
        <w:t>。</w:t>
      </w:r>
      <w:r w:rsidRPr="00F252C5">
        <w:rPr>
          <w:rFonts w:hint="eastAsia"/>
          <w:b/>
          <w:color w:val="000000" w:themeColor="text1"/>
        </w:rPr>
        <w:t>嗣又因未能依撥用目的提出興建計畫，再於105年2月向國產署申請廢止撥</w:t>
      </w:r>
      <w:r w:rsidR="00195D23">
        <w:rPr>
          <w:rFonts w:hint="eastAsia"/>
          <w:b/>
          <w:color w:val="000000" w:themeColor="text1"/>
        </w:rPr>
        <w:t>用，惟廢止撥用涉及都市計畫變更程序，該府爰暫緩辦理廢止撥用事宜。</w:t>
      </w:r>
      <w:r w:rsidRPr="00F252C5">
        <w:rPr>
          <w:rFonts w:hint="eastAsia"/>
          <w:b/>
          <w:color w:val="000000" w:themeColor="text1"/>
        </w:rPr>
        <w:t>迄本院調查時，復表示</w:t>
      </w:r>
      <w:r w:rsidR="00195D23">
        <w:rPr>
          <w:rFonts w:hint="eastAsia"/>
          <w:b/>
          <w:color w:val="000000" w:themeColor="text1"/>
        </w:rPr>
        <w:t>為</w:t>
      </w:r>
      <w:r w:rsidRPr="00F252C5">
        <w:rPr>
          <w:rFonts w:hint="eastAsia"/>
          <w:b/>
          <w:color w:val="000000" w:themeColor="text1"/>
        </w:rPr>
        <w:t>配合193縣道整治及綠美化，將持續規劃興建雕塑公園</w:t>
      </w:r>
      <w:r w:rsidR="008D615E">
        <w:rPr>
          <w:rFonts w:hint="eastAsia"/>
          <w:b/>
          <w:color w:val="000000" w:themeColor="text1"/>
        </w:rPr>
        <w:t>等語</w:t>
      </w:r>
      <w:r w:rsidR="00704411">
        <w:rPr>
          <w:rFonts w:hint="eastAsia"/>
          <w:b/>
          <w:color w:val="000000" w:themeColor="text1"/>
        </w:rPr>
        <w:t>，顯見該府未妥善評估國際雕塑文化園區興建之可行性，致執行政策反覆</w:t>
      </w:r>
      <w:r w:rsidRPr="00F252C5">
        <w:rPr>
          <w:rFonts w:hint="eastAsia"/>
          <w:b/>
          <w:color w:val="000000" w:themeColor="text1"/>
        </w:rPr>
        <w:t>，迄今撥用土地</w:t>
      </w:r>
      <w:r w:rsidRPr="00F252C5">
        <w:rPr>
          <w:rFonts w:hint="eastAsia"/>
          <w:b/>
          <w:color w:val="000000" w:themeColor="text1"/>
        </w:rPr>
        <w:lastRenderedPageBreak/>
        <w:t>已逾8年仍未依計畫使用，殊有未當；另該府對於土地遭</w:t>
      </w:r>
      <w:r w:rsidR="00195D23">
        <w:rPr>
          <w:rFonts w:hint="eastAsia"/>
          <w:b/>
          <w:color w:val="000000" w:themeColor="text1"/>
        </w:rPr>
        <w:t>民眾</w:t>
      </w:r>
      <w:r w:rsidRPr="00F252C5">
        <w:rPr>
          <w:rFonts w:hint="eastAsia"/>
          <w:b/>
          <w:color w:val="000000" w:themeColor="text1"/>
        </w:rPr>
        <w:t>占用情事，採以對占用</w:t>
      </w:r>
      <w:r w:rsidR="0044512E">
        <w:rPr>
          <w:rFonts w:hint="eastAsia"/>
          <w:b/>
          <w:color w:val="000000" w:themeColor="text1"/>
        </w:rPr>
        <w:t>人</w:t>
      </w:r>
      <w:r w:rsidRPr="00F252C5">
        <w:rPr>
          <w:rFonts w:hint="eastAsia"/>
          <w:b/>
          <w:color w:val="000000" w:themeColor="text1"/>
        </w:rPr>
        <w:t>收取土地使用補償金方式處理，卻衍生收取之使用補償金不足支應地價稅，尚須投入經費支應不足稅款之窘境，亦有疏失。</w:t>
      </w:r>
      <w:bookmarkEnd w:id="50"/>
      <w:bookmarkEnd w:id="51"/>
    </w:p>
    <w:p w:rsidR="00197E7B" w:rsidRDefault="00197E7B" w:rsidP="00CF794F">
      <w:pPr>
        <w:pStyle w:val="3"/>
        <w:spacing w:line="460" w:lineRule="exact"/>
        <w:rPr>
          <w:color w:val="000000" w:themeColor="text1"/>
        </w:rPr>
      </w:pPr>
      <w:bookmarkStart w:id="52" w:name="_Toc421794874"/>
      <w:bookmarkStart w:id="53" w:name="_Toc421795440"/>
      <w:bookmarkStart w:id="54" w:name="_Toc421796021"/>
      <w:bookmarkStart w:id="55" w:name="_Toc422834159"/>
      <w:r>
        <w:rPr>
          <w:rFonts w:hint="eastAsia"/>
          <w:color w:val="000000" w:themeColor="text1"/>
        </w:rPr>
        <w:t>按國有財產法第8條規定：「國有土地及國有建築改良物，除放租有收益及第4條第2項第3款所指事業用者外，免徵土地稅及建築改良物稅。」同法第39條規定：「非公用財產經撥為公用後，遇有下列情事之一者，應由財政部查明隨時收回，交財政部國有財產局接管。但撥用土地之收回，應由財政部呈請行政院廢止撥用後為之：一、用途廢止時。二、變更原定用途時。三、於原定用途外，擅供收益使用時。四、擅自讓由他人使用時。五、建地空置逾1年，尚未開始建築時。」次按「國有不動產撥用要點」第13點規定：「奉准撥用之國有不動產有國產法第39條規定情事者，應廢止撥用，變更為非公用財產。……。」另查「土地稅減免規則」第7條第1項第1款規定：公有土地供公共使用，地價稅或田賦全免。</w:t>
      </w:r>
    </w:p>
    <w:p w:rsidR="00197E7B" w:rsidRDefault="00197E7B" w:rsidP="00CF794F">
      <w:pPr>
        <w:pStyle w:val="3"/>
        <w:spacing w:line="460" w:lineRule="exact"/>
        <w:rPr>
          <w:color w:val="000000" w:themeColor="text1"/>
        </w:rPr>
      </w:pPr>
      <w:r>
        <w:rPr>
          <w:rFonts w:hint="eastAsia"/>
          <w:color w:val="000000" w:themeColor="text1"/>
        </w:rPr>
        <w:t>花蓮縣政府為規劃興建石雕公園以擺設石雕作品，爰將花蓮市民心段198、198-6、198-7、198-8、198-9地號等5筆國有土地，面積9.7084公頃，透過變更花蓮都市計畫</w:t>
      </w:r>
      <w:r w:rsidR="007F734E">
        <w:rPr>
          <w:rFonts w:hint="eastAsia"/>
          <w:color w:val="000000" w:themeColor="text1"/>
        </w:rPr>
        <w:t>將</w:t>
      </w:r>
      <w:r>
        <w:rPr>
          <w:rFonts w:hint="eastAsia"/>
          <w:color w:val="000000" w:themeColor="text1"/>
        </w:rPr>
        <w:t>工業區</w:t>
      </w:r>
      <w:r w:rsidR="007F734E">
        <w:rPr>
          <w:rFonts w:hint="eastAsia"/>
          <w:color w:val="000000" w:themeColor="text1"/>
        </w:rPr>
        <w:t>土地</w:t>
      </w:r>
      <w:r>
        <w:rPr>
          <w:rFonts w:hint="eastAsia"/>
          <w:color w:val="000000" w:themeColor="text1"/>
        </w:rPr>
        <w:t>變更為國際雕塑文化公園用地</w:t>
      </w:r>
      <w:r w:rsidR="007F734E">
        <w:rPr>
          <w:rFonts w:hint="eastAsia"/>
          <w:color w:val="000000" w:themeColor="text1"/>
        </w:rPr>
        <w:t>後</w:t>
      </w:r>
      <w:r>
        <w:rPr>
          <w:rFonts w:hint="eastAsia"/>
          <w:color w:val="000000" w:themeColor="text1"/>
        </w:rPr>
        <w:t>，於99年11月5日以府文視字第0990194269號函報花蓮國際雕塑文化公園用地撥用不動產計畫書，以無償撥用方式向國產署申請撥用該等土地，撥用目的係永久作為花蓮國際雕塑文化園區使用，經行政院99年11月15日院授財產接字第09900367390號函准予撥用。</w:t>
      </w:r>
    </w:p>
    <w:p w:rsidR="00197E7B" w:rsidRDefault="00197E7B" w:rsidP="00CF794F">
      <w:pPr>
        <w:pStyle w:val="3"/>
        <w:spacing w:line="460" w:lineRule="exact"/>
        <w:rPr>
          <w:color w:val="000000" w:themeColor="text1"/>
        </w:rPr>
      </w:pPr>
      <w:r>
        <w:rPr>
          <w:rFonts w:hint="eastAsia"/>
          <w:color w:val="000000" w:themeColor="text1"/>
        </w:rPr>
        <w:t>花蓮縣政府雖於99年11月15日獲行政院准予撥用興</w:t>
      </w:r>
      <w:r>
        <w:rPr>
          <w:rFonts w:hint="eastAsia"/>
          <w:color w:val="000000" w:themeColor="text1"/>
        </w:rPr>
        <w:lastRenderedPageBreak/>
        <w:t>建花蓮國際雕塑文化園</w:t>
      </w:r>
      <w:r w:rsidR="00C25B74">
        <w:rPr>
          <w:rFonts w:hint="eastAsia"/>
          <w:color w:val="000000" w:themeColor="text1"/>
        </w:rPr>
        <w:t>區</w:t>
      </w:r>
      <w:r>
        <w:rPr>
          <w:rFonts w:hint="eastAsia"/>
          <w:color w:val="000000" w:themeColor="text1"/>
        </w:rPr>
        <w:t>之國有土地，惟因爭取開發經費不順利，籌建陷入停滯，故而於101年5月評估推動之困難度後，爰以石雕為小眾藝術，不足以吸引廠商或企業投資生產及觀光消費創造產值</w:t>
      </w:r>
      <w:r w:rsidR="00C25B74">
        <w:rPr>
          <w:rFonts w:hint="eastAsia"/>
          <w:color w:val="000000" w:themeColor="text1"/>
        </w:rPr>
        <w:t>，</w:t>
      </w:r>
      <w:r>
        <w:rPr>
          <w:rFonts w:hint="eastAsia"/>
          <w:color w:val="000000" w:themeColor="text1"/>
        </w:rPr>
        <w:t>且後續高達新臺幣(下同)7億餘元之興建經費及園區未來營運自償性低等由，經該府101年8月30日101年度第14次主管會報決議，不再興建花蓮國際雕塑文化園區。因政策調整不執行後，該府於101年12月19日以府地權字第1010236758號函報國產署辦理廢止撥用事宜</w:t>
      </w:r>
      <w:r w:rsidR="00195D23">
        <w:rPr>
          <w:rFonts w:hint="eastAsia"/>
          <w:color w:val="000000" w:themeColor="text1"/>
        </w:rPr>
        <w:t>。</w:t>
      </w:r>
      <w:r>
        <w:rPr>
          <w:rFonts w:hint="eastAsia"/>
          <w:color w:val="000000" w:themeColor="text1"/>
        </w:rPr>
        <w:t>嗣</w:t>
      </w:r>
      <w:r w:rsidR="00C25B74">
        <w:rPr>
          <w:rFonts w:hint="eastAsia"/>
          <w:color w:val="000000" w:themeColor="text1"/>
        </w:rPr>
        <w:t>考量</w:t>
      </w:r>
      <w:r>
        <w:rPr>
          <w:rFonts w:hint="eastAsia"/>
          <w:color w:val="000000" w:themeColor="text1"/>
        </w:rPr>
        <w:t>整體都市土地規劃，且該等土地鄰近七星潭風景區及花蓮港，對於該縣未來形塑國際港區之觀光政策影響性大等情，爰於102年4月19日以府地權字第1020069189號函報國產署撤銷前於101年12月19日申請廢止該等土地撥用案，經國產署於102年4月24日以台財產署公字第10200111180號函同意撤銷該廢止撥用申請案，並請該府確實依撥用計畫使用。</w:t>
      </w:r>
    </w:p>
    <w:p w:rsidR="00197E7B" w:rsidRDefault="00197E7B" w:rsidP="00CF794F">
      <w:pPr>
        <w:pStyle w:val="3"/>
        <w:spacing w:line="460" w:lineRule="exact"/>
        <w:rPr>
          <w:color w:val="000000" w:themeColor="text1"/>
        </w:rPr>
      </w:pPr>
      <w:r>
        <w:rPr>
          <w:rFonts w:hint="eastAsia"/>
          <w:color w:val="000000" w:themeColor="text1"/>
        </w:rPr>
        <w:t>查花蓮縣政府自102年4月24日經國產署同意撤銷廢止撥用花蓮國際雕塑文化園區用地後，仍未依撥用目的提出相關興建計畫，嗣該府辦理「變更花蓮都市計畫(第三次通盤檢討)」時，於綜合周邊縣有土地之總體考量，規劃將該等土地變更為「旅遊服務區」，並提經內政部都市計畫委員會104年10月13日第861次會議審議，惟未獲採納。由於該府撥用該等土地辦理花蓮國際雕塑文化園區之撥用用途已廢止，爰再度於105年2月24日以府地權字第1050035720號函國產署申請廢止撥用。嗣經國產署於105年3月17日以台財產署公字第10500061350號函復該府略以：該等土地原屬都市計畫法第42條規定之公共設施用地或行政院核定之專案計畫用地，</w:t>
      </w:r>
      <w:r>
        <w:rPr>
          <w:rFonts w:hint="eastAsia"/>
          <w:color w:val="000000" w:themeColor="text1"/>
        </w:rPr>
        <w:lastRenderedPageBreak/>
        <w:t>有指定供特定對象及用途使用，應檢附已辦理都市計畫或專案計畫變更，不再指定供特定對象及用途之證明文件等語。茲因廢止撥用涉及都市計畫變更程序，故該府暫緩辦理廢止撥用事宜。本案於本院調查過程中，該府於108年3月28日以府文視字第1080060456號函復本院表示：考量該等土地緊臨該縣193縣道，為配合193縣道整治及綠美化等工程，目前不</w:t>
      </w:r>
      <w:r w:rsidR="00C25B74">
        <w:rPr>
          <w:rFonts w:hint="eastAsia"/>
          <w:color w:val="000000" w:themeColor="text1"/>
        </w:rPr>
        <w:t>再</w:t>
      </w:r>
      <w:r>
        <w:rPr>
          <w:rFonts w:hint="eastAsia"/>
          <w:color w:val="000000" w:themeColor="text1"/>
        </w:rPr>
        <w:t>考慮變更土地使用</w:t>
      </w:r>
      <w:r w:rsidR="003D0F69" w:rsidRPr="003D0F69">
        <w:rPr>
          <w:rFonts w:hint="eastAsia"/>
          <w:color w:val="000000" w:themeColor="text1"/>
        </w:rPr>
        <w:t>(現況詳附件照片1、2)</w:t>
      </w:r>
      <w:r>
        <w:rPr>
          <w:rFonts w:hint="eastAsia"/>
          <w:color w:val="000000" w:themeColor="text1"/>
        </w:rPr>
        <w:t>，未來將循財源逐一收回被占用土地，規劃成為戶外雕塑公園，配合整地綠美化、植裁及簡易景觀，設置雕</w:t>
      </w:r>
      <w:r w:rsidR="00C25B74" w:rsidRPr="00C25B74">
        <w:rPr>
          <w:rFonts w:hint="eastAsia"/>
          <w:color w:val="000000" w:themeColor="text1"/>
        </w:rPr>
        <w:t>塑</w:t>
      </w:r>
      <w:r>
        <w:rPr>
          <w:rFonts w:hint="eastAsia"/>
          <w:color w:val="000000" w:themeColor="text1"/>
        </w:rPr>
        <w:t>作品，形塑為一處兼具文化、觀光、休閒旅遊之公園等語。</w:t>
      </w:r>
    </w:p>
    <w:p w:rsidR="00197E7B" w:rsidRDefault="00197E7B" w:rsidP="00CF794F">
      <w:pPr>
        <w:pStyle w:val="3"/>
        <w:spacing w:line="460" w:lineRule="exact"/>
        <w:rPr>
          <w:color w:val="000000" w:themeColor="text1"/>
        </w:rPr>
      </w:pPr>
      <w:r>
        <w:rPr>
          <w:rFonts w:hint="eastAsia"/>
          <w:color w:val="000000" w:themeColor="text1"/>
        </w:rPr>
        <w:t>次查行政院於99年11月15日准予花蓮縣政府撥用該等土地後，該府於100年底完成土地現況清查，共有21位占用人，該府自99年11月起至107年12月止，每半年定期追收占用使用補償金，總計已收取83萬396元整，惟因使用補償金之收益，衍生該等土地未符合國有財產法第8條及「土地稅減免規則」第7條第1項第1款規定，經由花蓮縣地方稅務局改按公有土地稅率千分之10課徵地價稅，故該局向該府追繳歷年地價稅共計251萬元整，經抵扣已收取之使用補償金後，金額尚不足167萬9,604元整，尚須該府投入經費支應。</w:t>
      </w:r>
    </w:p>
    <w:p w:rsidR="00073CB5" w:rsidRDefault="00197E7B" w:rsidP="00CF794F">
      <w:pPr>
        <w:pStyle w:val="3"/>
        <w:spacing w:line="460" w:lineRule="exact"/>
        <w:rPr>
          <w:color w:val="000000" w:themeColor="text1"/>
        </w:rPr>
      </w:pPr>
      <w:r>
        <w:rPr>
          <w:rFonts w:hint="eastAsia"/>
          <w:color w:val="000000" w:themeColor="text1"/>
        </w:rPr>
        <w:t>綜上，花蓮縣政府為興建國際雕塑文化園區</w:t>
      </w:r>
      <w:r w:rsidR="00195D23">
        <w:rPr>
          <w:rFonts w:hint="eastAsia"/>
          <w:color w:val="000000" w:themeColor="text1"/>
        </w:rPr>
        <w:t>，</w:t>
      </w:r>
      <w:r>
        <w:rPr>
          <w:rFonts w:hint="eastAsia"/>
          <w:color w:val="000000" w:themeColor="text1"/>
        </w:rPr>
        <w:t>於99年11月獲行政院准予無償撥用花蓮市民心段國有土地，後因衡量經費及營運困難度</w:t>
      </w:r>
      <w:r w:rsidR="00F252C5">
        <w:rPr>
          <w:rFonts w:hint="eastAsia"/>
          <w:color w:val="000000" w:themeColor="text1"/>
        </w:rPr>
        <w:t>後決議不再興建</w:t>
      </w:r>
      <w:r>
        <w:rPr>
          <w:rFonts w:hint="eastAsia"/>
          <w:color w:val="000000" w:themeColor="text1"/>
        </w:rPr>
        <w:t>，故該府曾於101年12月向國產署申請廢止撥用，復考量整體都市土地及觀光規劃，爰於102年4月撤銷廢止撥用</w:t>
      </w:r>
      <w:r w:rsidR="00195D23">
        <w:rPr>
          <w:rFonts w:hint="eastAsia"/>
          <w:color w:val="000000" w:themeColor="text1"/>
        </w:rPr>
        <w:t>。</w:t>
      </w:r>
      <w:r>
        <w:rPr>
          <w:rFonts w:hint="eastAsia"/>
          <w:color w:val="000000" w:themeColor="text1"/>
        </w:rPr>
        <w:t>嗣又因未能依撥用目的提出興建計畫，再於105年2月向國產署申請廢止撥用，惟廢止</w:t>
      </w:r>
      <w:r>
        <w:rPr>
          <w:rFonts w:hint="eastAsia"/>
          <w:color w:val="000000" w:themeColor="text1"/>
        </w:rPr>
        <w:lastRenderedPageBreak/>
        <w:t>撥用涉及都市計畫變更程序，該府爰暫緩辦理廢止撥用事宜</w:t>
      </w:r>
      <w:r w:rsidR="003C5BF3">
        <w:rPr>
          <w:rFonts w:hint="eastAsia"/>
          <w:color w:val="000000" w:themeColor="text1"/>
        </w:rPr>
        <w:t>。</w:t>
      </w:r>
      <w:r>
        <w:rPr>
          <w:rFonts w:hint="eastAsia"/>
          <w:color w:val="000000" w:themeColor="text1"/>
        </w:rPr>
        <w:t>迄本院調查時，復表示</w:t>
      </w:r>
      <w:r w:rsidR="003C5BF3">
        <w:rPr>
          <w:rFonts w:hint="eastAsia"/>
          <w:color w:val="000000" w:themeColor="text1"/>
        </w:rPr>
        <w:t>為</w:t>
      </w:r>
      <w:r>
        <w:rPr>
          <w:rFonts w:hint="eastAsia"/>
          <w:color w:val="000000" w:themeColor="text1"/>
        </w:rPr>
        <w:t>配合193縣道整治及綠美化，將持續規劃興建雕塑公園</w:t>
      </w:r>
      <w:r w:rsidR="00805483">
        <w:rPr>
          <w:rFonts w:hint="eastAsia"/>
          <w:color w:val="000000" w:themeColor="text1"/>
        </w:rPr>
        <w:t>等語</w:t>
      </w:r>
      <w:r w:rsidR="00704411">
        <w:rPr>
          <w:rFonts w:hint="eastAsia"/>
          <w:color w:val="000000" w:themeColor="text1"/>
        </w:rPr>
        <w:t>，顯見該府未妥善評估國際雕塑文化園區興建之可行性，致執行政策反覆</w:t>
      </w:r>
      <w:r>
        <w:rPr>
          <w:rFonts w:hint="eastAsia"/>
          <w:color w:val="000000" w:themeColor="text1"/>
        </w:rPr>
        <w:t>，迄今撥用土地已逾8年仍未依計畫使用，殊有未當；另該府對於土地遭</w:t>
      </w:r>
      <w:r w:rsidR="003C5BF3">
        <w:rPr>
          <w:rFonts w:hint="eastAsia"/>
          <w:color w:val="000000" w:themeColor="text1"/>
        </w:rPr>
        <w:t>民眾</w:t>
      </w:r>
      <w:r>
        <w:rPr>
          <w:rFonts w:hint="eastAsia"/>
          <w:color w:val="000000" w:themeColor="text1"/>
        </w:rPr>
        <w:t>占用情事，採以對占用</w:t>
      </w:r>
      <w:r w:rsidR="00805483">
        <w:rPr>
          <w:rFonts w:hint="eastAsia"/>
          <w:color w:val="000000" w:themeColor="text1"/>
        </w:rPr>
        <w:t>人</w:t>
      </w:r>
      <w:r>
        <w:rPr>
          <w:rFonts w:hint="eastAsia"/>
          <w:color w:val="000000" w:themeColor="text1"/>
        </w:rPr>
        <w:t>收取土地使用補償金方式處理，卻衍生收取之使用補償金不足支應地價稅，尚須投入經費支應不足稅款之窘境，亦有疏失。</w:t>
      </w:r>
      <w:bookmarkEnd w:id="52"/>
      <w:bookmarkEnd w:id="53"/>
      <w:bookmarkEnd w:id="54"/>
      <w:bookmarkEnd w:id="55"/>
    </w:p>
    <w:p w:rsidR="00197E7B" w:rsidRPr="000F3846" w:rsidRDefault="000F3846" w:rsidP="00CF794F">
      <w:pPr>
        <w:pStyle w:val="2"/>
        <w:spacing w:line="460" w:lineRule="exact"/>
        <w:rPr>
          <w:b/>
        </w:rPr>
      </w:pPr>
      <w:r w:rsidRPr="000F3846">
        <w:rPr>
          <w:rFonts w:hint="eastAsia"/>
          <w:b/>
        </w:rPr>
        <w:t>花蓮縣政府為安置南濱公園內夜市攤販及拆除花蓮市自由街溝上建物後之攤販，於102年10月獲行政院准予有償撥用花蓮市福德段國有土地，以設置南濱國際觀光夜市，惟該府卻另擇鄰近用地設置臨時夜市安置前揭攤販，對於撥用之國有土地以需審視整體社會脈動，需再審慎評估為由，於106年8月始委託辦理該用地促進民間參與可行性評估暨先期規劃案，而迄108年1月方進行期末報告之審查作業，距行政院核准土地撥用已逾5年仍未依撥用計畫開發</w:t>
      </w:r>
      <w:r w:rsidR="0069101B">
        <w:rPr>
          <w:rFonts w:hint="eastAsia"/>
          <w:b/>
        </w:rPr>
        <w:t>。</w:t>
      </w:r>
      <w:r w:rsidRPr="000F3846">
        <w:rPr>
          <w:rFonts w:hint="eastAsia"/>
          <w:b/>
        </w:rPr>
        <w:t>顯見該府未善盡土地使用規劃之評估，延宕使用期程，核有疏失。</w:t>
      </w:r>
    </w:p>
    <w:p w:rsidR="0073514F" w:rsidRPr="0073514F" w:rsidRDefault="0073514F" w:rsidP="00CF794F">
      <w:pPr>
        <w:pStyle w:val="3"/>
        <w:spacing w:line="460" w:lineRule="exact"/>
      </w:pPr>
      <w:r w:rsidRPr="0073514F">
        <w:rPr>
          <w:rFonts w:hint="eastAsia"/>
        </w:rPr>
        <w:t>按</w:t>
      </w:r>
      <w:r w:rsidR="0069101B" w:rsidRPr="0069101B">
        <w:rPr>
          <w:rFonts w:hint="eastAsia"/>
        </w:rPr>
        <w:t>國有財產法第39條規定：「非公用財產經撥為公用後，遇有下列情事之一者，應由財政部查明隨時收回，交財政部國有財產局接管。但撥用土地之收回，應由財政部呈請行政院廢止撥用後為之：一、用途廢止時。二、變更原定用途時。三、於原定用途外，擅供收益使用時。四、擅自讓由他人使用時。五、建地空置逾1年，尚未開始建築時。」次按「國有不動產撥用要點」第13點規定：「奉准撥用之國有不動產有國產法第39條規定情事者，應廢止撥用，變更為非公用財產。……。」</w:t>
      </w:r>
      <w:r w:rsidR="0069101B">
        <w:rPr>
          <w:rFonts w:hint="eastAsia"/>
        </w:rPr>
        <w:t>另</w:t>
      </w:r>
      <w:r w:rsidRPr="0073514F">
        <w:rPr>
          <w:rFonts w:hint="eastAsia"/>
        </w:rPr>
        <w:t>財政部81年8月31日台財產二字81018602號函釋說明二、(一)略以：國有非</w:t>
      </w:r>
      <w:r w:rsidRPr="0073514F">
        <w:rPr>
          <w:rFonts w:hint="eastAsia"/>
        </w:rPr>
        <w:lastRenderedPageBreak/>
        <w:t>公用土地，如於撥用後，即不按撥用目的使用者，不論其為有償撥用或無償撥用，均應依國有財產法第39條規定撤銷撥用。</w:t>
      </w:r>
    </w:p>
    <w:p w:rsidR="0073514F" w:rsidRPr="0073514F" w:rsidRDefault="0073514F" w:rsidP="00CF794F">
      <w:pPr>
        <w:pStyle w:val="3"/>
        <w:spacing w:line="460" w:lineRule="exact"/>
      </w:pPr>
      <w:r w:rsidRPr="0073514F">
        <w:rPr>
          <w:rFonts w:hint="eastAsia"/>
        </w:rPr>
        <w:t>花蓮縣政府為整體規劃及改善南、北濱公園與整頓市容觀瞻，並為安置原設置於南濱公園內之夜市攤販及拆除花蓮市自由街溝上建物後之攤販，</w:t>
      </w:r>
      <w:r w:rsidR="00E50B72">
        <w:rPr>
          <w:rFonts w:hint="eastAsia"/>
        </w:rPr>
        <w:t>爰</w:t>
      </w:r>
      <w:r w:rsidRPr="0073514F">
        <w:rPr>
          <w:rFonts w:hint="eastAsia"/>
        </w:rPr>
        <w:t>辦理花蓮市南濱夜市遷移計畫，將花蓮南濱夜市遷移至南濱公園對面之花蓮市福德段17、17-10、54、93、94、95地號等6筆國有土地，面積1.9537公頃。關於遷移使用該等土地作為夜市所涉及變更土地為市場用地案，前經國產署於100年8月16日以台財產局改字第10000250651號函該府表示：同意該府為安置南濱公園內夜市攤販需要，將該等土地變更為市場用地後，仍需以有償撥用方式取得等語。嗣經該府辦理個案變更花蓮都市計畫(部分農業區</w:t>
      </w:r>
      <w:r w:rsidR="0069101B">
        <w:rPr>
          <w:rFonts w:hint="eastAsia"/>
        </w:rPr>
        <w:t>改</w:t>
      </w:r>
      <w:r w:rsidRPr="0073514F">
        <w:rPr>
          <w:rFonts w:hint="eastAsia"/>
        </w:rPr>
        <w:t>為市場用地)案</w:t>
      </w:r>
      <w:r w:rsidR="00E50B72">
        <w:rPr>
          <w:rFonts w:hint="eastAsia"/>
        </w:rPr>
        <w:t>後</w:t>
      </w:r>
      <w:r w:rsidRPr="0073514F">
        <w:rPr>
          <w:rFonts w:hint="eastAsia"/>
        </w:rPr>
        <w:t>，</w:t>
      </w:r>
      <w:r w:rsidR="00E50B72">
        <w:rPr>
          <w:rFonts w:hint="eastAsia"/>
        </w:rPr>
        <w:t>以</w:t>
      </w:r>
      <w:r w:rsidRPr="0073514F">
        <w:rPr>
          <w:rFonts w:hint="eastAsia"/>
        </w:rPr>
        <w:t>南濱國際觀光夜市用地需要，於102年9月17日以府地權字第1020173773號函請國產署層報行政院申請有償撥用該等土地，經行政院於102年10月29日以院授財產公字第10235021830號函同意准予有償撥用，撥用該等土地價款為1億159萬餘元</w:t>
      </w:r>
      <w:r w:rsidR="00E50B72">
        <w:rPr>
          <w:rFonts w:hint="eastAsia"/>
        </w:rPr>
        <w:t>整</w:t>
      </w:r>
      <w:r w:rsidRPr="0073514F">
        <w:rPr>
          <w:rFonts w:hint="eastAsia"/>
        </w:rPr>
        <w:t>，該府以縣自籌款於102年11月28日繳清價款，並於103年1月20日完成</w:t>
      </w:r>
      <w:r w:rsidR="00E50B72">
        <w:rPr>
          <w:rFonts w:hint="eastAsia"/>
        </w:rPr>
        <w:t>土地所有</w:t>
      </w:r>
      <w:r w:rsidRPr="0073514F">
        <w:rPr>
          <w:rFonts w:hint="eastAsia"/>
        </w:rPr>
        <w:t>權登記為花蓮縣縣有。</w:t>
      </w:r>
    </w:p>
    <w:p w:rsidR="0073514F" w:rsidRPr="0073514F" w:rsidRDefault="0073514F" w:rsidP="00CF794F">
      <w:pPr>
        <w:pStyle w:val="3"/>
        <w:spacing w:line="460" w:lineRule="exact"/>
      </w:pPr>
      <w:r w:rsidRPr="0073514F">
        <w:rPr>
          <w:rFonts w:hint="eastAsia"/>
        </w:rPr>
        <w:t>查花蓮縣政府考量南濱夜市攤販區域周邊環境衛生管理不佳，缺乏完善規劃，為加速該縣觀光發展並重整南濱公園海岸周邊遊憩</w:t>
      </w:r>
      <w:r w:rsidR="00721B71">
        <w:rPr>
          <w:rFonts w:hint="eastAsia"/>
        </w:rPr>
        <w:t>之</w:t>
      </w:r>
      <w:r w:rsidRPr="0073514F">
        <w:rPr>
          <w:rFonts w:hint="eastAsia"/>
        </w:rPr>
        <w:t>推廣</w:t>
      </w:r>
      <w:r w:rsidR="00721B71">
        <w:rPr>
          <w:rFonts w:hint="eastAsia"/>
        </w:rPr>
        <w:t>，</w:t>
      </w:r>
      <w:r w:rsidRPr="0073514F">
        <w:rPr>
          <w:rFonts w:hint="eastAsia"/>
        </w:rPr>
        <w:t>故於尚未完成</w:t>
      </w:r>
      <w:r w:rsidR="00721B71">
        <w:rPr>
          <w:rFonts w:hint="eastAsia"/>
        </w:rPr>
        <w:t>該等</w:t>
      </w:r>
      <w:r w:rsidRPr="0073514F">
        <w:rPr>
          <w:rFonts w:hint="eastAsia"/>
        </w:rPr>
        <w:t>國有土地撥用作業前，即規劃於花蓮市福町路至海濱大道間「工」字型路段搭建臨時攤架之觀光夜市，將原南濱夜市攤販及自由街溝上拆遷戶等均安置在</w:t>
      </w:r>
      <w:r w:rsidR="00097DC4">
        <w:rPr>
          <w:rFonts w:hint="eastAsia"/>
        </w:rPr>
        <w:t>該</w:t>
      </w:r>
      <w:r w:rsidRPr="0073514F">
        <w:rPr>
          <w:rFonts w:hint="eastAsia"/>
        </w:rPr>
        <w:t>區設攤。該臨時夜市用地業經103年6月19</w:t>
      </w:r>
      <w:r w:rsidRPr="0073514F">
        <w:rPr>
          <w:rFonts w:hint="eastAsia"/>
        </w:rPr>
        <w:lastRenderedPageBreak/>
        <w:t>日花蓮縣都市計畫委員會第141次會議審議通過變更花蓮(舊火車站附近地區)細部計畫(第三次通盤檢討)案，由道路用地變更為道路用地兼供廣場使用，嗣於103年11月24日獲發使用執照，工程總計設置400攤位，於104年7月正式營運，主要用途為臨時攤販。</w:t>
      </w:r>
      <w:r w:rsidR="00097DC4">
        <w:rPr>
          <w:rFonts w:hint="eastAsia"/>
        </w:rPr>
        <w:t>而</w:t>
      </w:r>
      <w:r w:rsidRPr="0073514F">
        <w:rPr>
          <w:rFonts w:hint="eastAsia"/>
        </w:rPr>
        <w:t>關於</w:t>
      </w:r>
      <w:r w:rsidR="00097DC4">
        <w:rPr>
          <w:rFonts w:hint="eastAsia"/>
        </w:rPr>
        <w:t>原遷移作為</w:t>
      </w:r>
      <w:r w:rsidRPr="0073514F">
        <w:rPr>
          <w:rFonts w:hint="eastAsia"/>
        </w:rPr>
        <w:t>南濱國際觀光夜市</w:t>
      </w:r>
      <w:r w:rsidR="00097DC4">
        <w:rPr>
          <w:rFonts w:hint="eastAsia"/>
        </w:rPr>
        <w:t>用地</w:t>
      </w:r>
      <w:r w:rsidRPr="0073514F">
        <w:rPr>
          <w:rFonts w:hint="eastAsia"/>
        </w:rPr>
        <w:t>之規劃</w:t>
      </w:r>
      <w:r w:rsidR="00097DC4">
        <w:rPr>
          <w:rFonts w:hint="eastAsia"/>
        </w:rPr>
        <w:t>使用</w:t>
      </w:r>
      <w:r w:rsidRPr="0073514F">
        <w:rPr>
          <w:rFonts w:hint="eastAsia"/>
        </w:rPr>
        <w:t>事宜</w:t>
      </w:r>
      <w:r w:rsidR="00300E6C" w:rsidRPr="00300E6C">
        <w:rPr>
          <w:rFonts w:hint="eastAsia"/>
        </w:rPr>
        <w:t>(現況詳附件照片3、4)</w:t>
      </w:r>
      <w:r w:rsidRPr="0073514F">
        <w:rPr>
          <w:rFonts w:hint="eastAsia"/>
        </w:rPr>
        <w:t>，該府於108年3月9日本院詢問及108年3月28日以府觀商字第1080062168號函查復本院表示：該</w:t>
      </w:r>
      <w:r w:rsidRPr="00097DC4">
        <w:rPr>
          <w:rFonts w:hint="eastAsia"/>
          <w:lang w:val="x-none"/>
        </w:rPr>
        <w:t>府自103年起針對南濱國際觀光夜市研擬後續處置方案，因該案屬重大投資需審視整體社會脈動，需再審慎評估，</w:t>
      </w:r>
      <w:r w:rsidRPr="0073514F">
        <w:rPr>
          <w:rFonts w:hint="eastAsia"/>
        </w:rPr>
        <w:t>於106年8月17日委託承攬廠商辦理花蓮市福德段市場用地促進民間參與可行性評估暨先期規劃勞務案，承攬廠商已於108年1月8日提送期末報告，該府刻辦理期末報告審查中，未來配合花蓮市都市計</w:t>
      </w:r>
      <w:r w:rsidR="005278AF">
        <w:rPr>
          <w:rFonts w:hint="eastAsia"/>
        </w:rPr>
        <w:t>畫</w:t>
      </w:r>
      <w:r w:rsidRPr="0073514F">
        <w:rPr>
          <w:rFonts w:hint="eastAsia"/>
        </w:rPr>
        <w:t>(三通)</w:t>
      </w:r>
      <w:r w:rsidR="005278AF">
        <w:rPr>
          <w:rFonts w:hint="eastAsia"/>
        </w:rPr>
        <w:t>核定計畫</w:t>
      </w:r>
      <w:r w:rsidRPr="0073514F">
        <w:rPr>
          <w:rFonts w:hint="eastAsia"/>
        </w:rPr>
        <w:t>(東轉運站)進行開發，結合周邊環境(例如東大門夜市、重慶市場</w:t>
      </w:r>
      <w:r w:rsidR="00F74A51">
        <w:rPr>
          <w:rFonts w:hint="eastAsia"/>
        </w:rPr>
        <w:t>【早市】</w:t>
      </w:r>
      <w:r w:rsidRPr="0073514F">
        <w:rPr>
          <w:rFonts w:hint="eastAsia"/>
        </w:rPr>
        <w:t>改善工程規劃設計)及交通動線等作整體規劃，</w:t>
      </w:r>
      <w:r w:rsidR="00F74A51">
        <w:rPr>
          <w:rFonts w:hint="eastAsia"/>
        </w:rPr>
        <w:t>設置全天營業之</w:t>
      </w:r>
      <w:r w:rsidRPr="0073514F">
        <w:rPr>
          <w:rFonts w:hint="eastAsia"/>
        </w:rPr>
        <w:t>新形態</w:t>
      </w:r>
      <w:r w:rsidR="00F74A51">
        <w:rPr>
          <w:rFonts w:hint="eastAsia"/>
        </w:rPr>
        <w:t>「</w:t>
      </w:r>
      <w:r w:rsidRPr="0073514F">
        <w:rPr>
          <w:rFonts w:hint="eastAsia"/>
        </w:rPr>
        <w:t>綜合</w:t>
      </w:r>
      <w:r w:rsidR="00F74A51">
        <w:rPr>
          <w:rFonts w:hint="eastAsia"/>
        </w:rPr>
        <w:t>型</w:t>
      </w:r>
      <w:r w:rsidRPr="0073514F">
        <w:rPr>
          <w:rFonts w:hint="eastAsia"/>
        </w:rPr>
        <w:t>商場</w:t>
      </w:r>
      <w:r w:rsidR="00F74A51">
        <w:rPr>
          <w:rFonts w:hint="eastAsia"/>
        </w:rPr>
        <w:t>」</w:t>
      </w:r>
      <w:r w:rsidRPr="0073514F">
        <w:rPr>
          <w:rFonts w:hint="eastAsia"/>
        </w:rPr>
        <w:t>，以促進觀光活動及商業發展等語。</w:t>
      </w:r>
    </w:p>
    <w:p w:rsidR="0073514F" w:rsidRDefault="0073514F" w:rsidP="00CF794F">
      <w:pPr>
        <w:pStyle w:val="3"/>
        <w:spacing w:line="460" w:lineRule="exact"/>
      </w:pPr>
      <w:r w:rsidRPr="0073514F">
        <w:rPr>
          <w:rFonts w:hint="eastAsia"/>
        </w:rPr>
        <w:t>綜上，花蓮縣政府為安置南濱公園內夜市攤販及拆除花蓮市自由街溝上建物後之攤販，於102年10月獲行政院准予有償撥用花蓮市福德段國有土地，以設置南濱國際觀光夜市，惟該府卻另擇鄰近用地設置臨時夜市安置前揭攤販，對於撥用之國有土地以需審視整體社會脈動，需再審慎評估為由，於106年8月始委託辦理該用地促進民間參與可行性評估暨先期規劃案，而迄108年1月方進行期末報告之審查作業，距行政院核准土地撥用已逾5年仍未依撥用計畫開發</w:t>
      </w:r>
      <w:r w:rsidR="0069101B">
        <w:rPr>
          <w:rFonts w:hint="eastAsia"/>
        </w:rPr>
        <w:t>。</w:t>
      </w:r>
      <w:r w:rsidRPr="0073514F">
        <w:rPr>
          <w:rFonts w:hint="eastAsia"/>
        </w:rPr>
        <w:t>顯見該府未善盡土地使用規劃之評估，</w:t>
      </w:r>
      <w:r w:rsidRPr="0073514F">
        <w:rPr>
          <w:rFonts w:hint="eastAsia"/>
        </w:rPr>
        <w:lastRenderedPageBreak/>
        <w:t>延宕使用期程，核有疏失。</w:t>
      </w:r>
    </w:p>
    <w:p w:rsidR="0073514F" w:rsidRPr="00320BDC" w:rsidRDefault="00320BDC" w:rsidP="00CF794F">
      <w:pPr>
        <w:pStyle w:val="2"/>
        <w:spacing w:line="460" w:lineRule="exact"/>
        <w:rPr>
          <w:b/>
        </w:rPr>
      </w:pPr>
      <w:r w:rsidRPr="00320BDC">
        <w:rPr>
          <w:rFonts w:hint="eastAsia"/>
          <w:b/>
        </w:rPr>
        <w:t>花蓮縣政府於99年辦理北濱海岸舊漁村休閒設施施作前，未依法先就設施所使用未登記土地辦理國有登記，並撥用後申請建築執照，即擅自動工於100年6月完成興建，嗣因土地無地號致第二期工程無法施作，該府遂於101年3月完成設施使用土地之國有登記，並於103年5月獲行政院准予無償撥用，惟該地尚需納入花蓮市都市計畫整體規劃及劃設適當分區或用地，故目前仍無法補辦建築執照，以致設施自100年6月完工後無法使用而閒置逾7年，亦未能進行第二期工程之施作，未發揮興建休閒設施之使用效能，核有違失。</w:t>
      </w:r>
    </w:p>
    <w:p w:rsidR="0073514F" w:rsidRDefault="0073514F" w:rsidP="00CF794F">
      <w:pPr>
        <w:pStyle w:val="3"/>
        <w:spacing w:line="460" w:lineRule="exact"/>
      </w:pPr>
      <w:r>
        <w:rPr>
          <w:rFonts w:hint="eastAsia"/>
        </w:rPr>
        <w:t>按國有財產法第19條規定：「尚未完成登記應屬國有之土地，除公用財產依前條規定辦理外，得由財政部國有財產局或其所屬分支機構囑託該管直轄市、縣 (市) 地政機關辦理國有登記；必要時得分期、分區辦理。」</w:t>
      </w:r>
      <w:r w:rsidR="00C62310">
        <w:rPr>
          <w:rFonts w:hint="eastAsia"/>
        </w:rPr>
        <w:t>同法第39</w:t>
      </w:r>
      <w:r w:rsidR="00C62310" w:rsidRPr="00C62310">
        <w:rPr>
          <w:rFonts w:hint="eastAsia"/>
        </w:rPr>
        <w:t>條規定：「非公用財產經撥為公用後，遇有下列情事之一者，應由財政部查明隨時收回，交財政部國有財產局接管。但撥用土地之收回，應由財政部呈請行政院廢止撥用後為之：一、用途廢止時。二、變更原定用途時。三、於原定用途外，擅供收益使用時。四、擅自讓由他人使用時。五、建地空置逾1年，尚未開始建築時。」次按「國有不動產撥用要點」第13點規定：「奉准撥用之國有不動產有國產法第39條規定情事者，應廢止撥用，變更為非公用財產。……。」</w:t>
      </w:r>
    </w:p>
    <w:p w:rsidR="0073514F" w:rsidRDefault="0073514F" w:rsidP="00CF794F">
      <w:pPr>
        <w:pStyle w:val="3"/>
        <w:spacing w:line="460" w:lineRule="exact"/>
      </w:pPr>
      <w:r>
        <w:rPr>
          <w:rFonts w:hint="eastAsia"/>
        </w:rPr>
        <w:t>花蓮縣政府為推動觀光大縣，規劃於海岸區設置海水親子戲水區及海水游泳池，選擇於花蓮市北濱公園為試辦點，全區規劃有海水親子戲水區、海水泳池，約可容納400-500人使用。該規劃案經99年7月12日該府主管會報裁示，有關用地取得及規劃設計</w:t>
      </w:r>
      <w:r>
        <w:rPr>
          <w:rFonts w:hint="eastAsia"/>
        </w:rPr>
        <w:lastRenderedPageBreak/>
        <w:t>內容應先行召開會議，嗣該府於99年8月2日邀集相關單位召開「99年度北濱公園海水浴場興建案先期會議」，其中對於興建</w:t>
      </w:r>
      <w:r w:rsidR="00591803">
        <w:rPr>
          <w:rFonts w:hint="eastAsia"/>
        </w:rPr>
        <w:t>設施</w:t>
      </w:r>
      <w:r>
        <w:rPr>
          <w:rFonts w:hint="eastAsia"/>
        </w:rPr>
        <w:t>使用北濱公園臨海砂灘未登錄地，應如何取得一節，經會議決議必須先申請花蓮地政事務所測量位置及面積後，申請土地登記。</w:t>
      </w:r>
      <w:r w:rsidRPr="00A87B0B">
        <w:rPr>
          <w:rFonts w:hint="eastAsia"/>
        </w:rPr>
        <w:t>惟該府於未先辦理土地登記之際，即分別於99年度辦理北濱海岸舊漁村休閒設施工程，於100年度辦理北濱海岸舊漁村休閒設施二期工程。該府施作之北濱海岸舊漁村休閒設施地點為花蓮</w:t>
      </w:r>
      <w:r>
        <w:rPr>
          <w:rFonts w:hint="eastAsia"/>
        </w:rPr>
        <w:t>市北濱海濱公園鄰近美崙溪出海口南岸堤區域之未登記土地，該工程於100年6月24日完工；另北濱海岸舊漁村休閒設施二期工程</w:t>
      </w:r>
      <w:r w:rsidRPr="00A87B0B">
        <w:rPr>
          <w:rFonts w:hint="eastAsia"/>
          <w:color w:val="000000" w:themeColor="text1"/>
        </w:rPr>
        <w:t>係於100年5月21日開工，即為申請鑿井工程使用水權，因施作工區無土地地號，及未取得河川公地容許使用許可等因素，肇致該二期工程無法進行，爰於100年5月22日起停工。</w:t>
      </w:r>
    </w:p>
    <w:p w:rsidR="0073514F" w:rsidRDefault="0073514F" w:rsidP="00CF794F">
      <w:pPr>
        <w:pStyle w:val="3"/>
        <w:spacing w:line="460" w:lineRule="exact"/>
      </w:pPr>
      <w:r>
        <w:rPr>
          <w:rFonts w:hint="eastAsia"/>
        </w:rPr>
        <w:t>查花蓮縣政府因未事先依規定辦理北濱海岸舊漁村休閒設施使用之國有土地登記，並申請土地撥用，故為因應未來該休閒設施之使用管理及建照申請、變更土地編定等事項，爰於101年2月2日召開「100年度北濱漁村休閒設施一期工程補辦雜項執照暨業務」協調會，決議於國有土地登錄作業完成及「遊憩用地」之興辦事業計畫完成核定後，辦理土地撥用及編定作業。案經該府於101年3月30日完成該地之土地分割作業，登記為花蓮市北濱段1511-7地號國有土地，茲因該府尚未能取得該地之使用權，肇致北濱海岸舊漁村休閒設施二期工程未能復工已逾</w:t>
      </w:r>
      <w:r>
        <w:t>10</w:t>
      </w:r>
      <w:r>
        <w:rPr>
          <w:rFonts w:hint="eastAsia"/>
        </w:rPr>
        <w:t>個月</w:t>
      </w:r>
      <w:r>
        <w:t>(100</w:t>
      </w:r>
      <w:r>
        <w:rPr>
          <w:rFonts w:hint="eastAsia"/>
        </w:rPr>
        <w:t>年</w:t>
      </w:r>
      <w:r>
        <w:t>5</w:t>
      </w:r>
      <w:r>
        <w:rPr>
          <w:rFonts w:hint="eastAsia"/>
        </w:rPr>
        <w:t>月</w:t>
      </w:r>
      <w:r>
        <w:t>22</w:t>
      </w:r>
      <w:r>
        <w:rPr>
          <w:rFonts w:hint="eastAsia"/>
        </w:rPr>
        <w:t>日停工</w:t>
      </w:r>
      <w:r>
        <w:t>)</w:t>
      </w:r>
      <w:r>
        <w:rPr>
          <w:rFonts w:hint="eastAsia"/>
        </w:rPr>
        <w:t>，該府與工程得標廠啇雙方協議於</w:t>
      </w:r>
      <w:r>
        <w:t>101</w:t>
      </w:r>
      <w:r>
        <w:rPr>
          <w:rFonts w:hint="eastAsia"/>
        </w:rPr>
        <w:t>年</w:t>
      </w:r>
      <w:r>
        <w:t>4</w:t>
      </w:r>
      <w:r>
        <w:rPr>
          <w:rFonts w:hint="eastAsia"/>
        </w:rPr>
        <w:t>月</w:t>
      </w:r>
      <w:r>
        <w:t>19</w:t>
      </w:r>
      <w:r>
        <w:rPr>
          <w:rFonts w:hint="eastAsia"/>
        </w:rPr>
        <w:t>日終止契約。</w:t>
      </w:r>
    </w:p>
    <w:p w:rsidR="0073514F" w:rsidRDefault="0073514F" w:rsidP="00CF794F">
      <w:pPr>
        <w:pStyle w:val="3"/>
        <w:spacing w:line="460" w:lineRule="exact"/>
      </w:pPr>
      <w:r>
        <w:rPr>
          <w:rFonts w:hint="eastAsia"/>
        </w:rPr>
        <w:t>次查花蓮縣政府於完成北濱海岸舊漁村休閒設施興辦事業計畫後，於103年4月15日以府地權字第</w:t>
      </w:r>
      <w:r>
        <w:rPr>
          <w:rFonts w:hint="eastAsia"/>
        </w:rPr>
        <w:lastRenderedPageBreak/>
        <w:t>1030069963號函請財政部轉陳行政院，申請無償撥用該地，面積6,174.42平方公尺，經行政院於103年5月6日以院授財產公字第10300127970號函該府准予辦理。該府雖已辦理完成該地無償撥用，惟因該地毗鄰花蓮都市計畫邊緣且周遭並未有非都市土地，故應納入花蓮都市計畫整體規劃及劃設適當分區或用地，預訂於109年辦理之「變更花蓮都市計畫（第四次通盤檢討）案」進行提案，即該地須俟第四次通盤檢討後</w:t>
      </w:r>
      <w:r w:rsidR="00686864">
        <w:rPr>
          <w:rFonts w:hint="eastAsia"/>
        </w:rPr>
        <w:t>，</w:t>
      </w:r>
      <w:r>
        <w:rPr>
          <w:rFonts w:hint="eastAsia"/>
        </w:rPr>
        <w:t>方可辦理土地編定及設施建築執照補照相關事宜</w:t>
      </w:r>
      <w:r w:rsidR="00A77249" w:rsidRPr="00A77249">
        <w:rPr>
          <w:rFonts w:hint="eastAsia"/>
        </w:rPr>
        <w:t>(現況詳附件照片</w:t>
      </w:r>
      <w:r w:rsidR="00A77249">
        <w:rPr>
          <w:rFonts w:hint="eastAsia"/>
        </w:rPr>
        <w:t>5</w:t>
      </w:r>
      <w:r w:rsidR="00A77249" w:rsidRPr="00A77249">
        <w:rPr>
          <w:rFonts w:hint="eastAsia"/>
        </w:rPr>
        <w:t>、</w:t>
      </w:r>
      <w:r w:rsidR="00A77249">
        <w:rPr>
          <w:rFonts w:hint="eastAsia"/>
        </w:rPr>
        <w:t>6</w:t>
      </w:r>
      <w:r w:rsidR="00A77249" w:rsidRPr="00A77249">
        <w:rPr>
          <w:rFonts w:hint="eastAsia"/>
        </w:rPr>
        <w:t>)</w:t>
      </w:r>
      <w:r>
        <w:rPr>
          <w:rFonts w:hint="eastAsia"/>
        </w:rPr>
        <w:t>。</w:t>
      </w:r>
    </w:p>
    <w:p w:rsidR="0073514F" w:rsidRDefault="0073514F" w:rsidP="00CF794F">
      <w:pPr>
        <w:pStyle w:val="3"/>
        <w:spacing w:line="460" w:lineRule="exact"/>
      </w:pPr>
      <w:r>
        <w:rPr>
          <w:rFonts w:hint="eastAsia"/>
        </w:rPr>
        <w:t>綜上，花蓮縣政府於99年辦理北濱海岸舊漁村休閒設施施作前，未</w:t>
      </w:r>
      <w:r w:rsidR="0048180D">
        <w:rPr>
          <w:rFonts w:hint="eastAsia"/>
        </w:rPr>
        <w:t>依法先</w:t>
      </w:r>
      <w:r>
        <w:rPr>
          <w:rFonts w:hint="eastAsia"/>
        </w:rPr>
        <w:t>就設施所使用未登記土地辦理國有登記，並撥用後申請建築執照，即擅自動工於100年6月完成興建，嗣因土地無地號致第二期工程無法施作，該府遂於101年3月完成設施使用土地之國有登記，</w:t>
      </w:r>
      <w:r w:rsidRPr="00A87B0B">
        <w:rPr>
          <w:rFonts w:hint="eastAsia"/>
        </w:rPr>
        <w:t>並於103年5月獲行政院准予無償撥用，惟該地尚需納入花蓮市都市計畫整體規劃及劃設適當分區或用地，故目前仍無法補辦建築執照，</w:t>
      </w:r>
      <w:r>
        <w:rPr>
          <w:rFonts w:hint="eastAsia"/>
        </w:rPr>
        <w:t>以致設施自100年6月完工後無法使用而閒置逾7年，亦未能進行第二期工程之施作，未發揮興建休閒設施之使用效能，核有違失。</w:t>
      </w:r>
    </w:p>
    <w:p w:rsidR="003A5927" w:rsidRPr="00735E9E" w:rsidRDefault="003A5927" w:rsidP="00DE4238">
      <w:pPr>
        <w:pStyle w:val="31"/>
        <w:ind w:left="1361" w:firstLine="680"/>
        <w:rPr>
          <w:color w:val="000000" w:themeColor="text1"/>
        </w:rPr>
      </w:pPr>
    </w:p>
    <w:p w:rsidR="003A5927" w:rsidRPr="00735E9E" w:rsidRDefault="003A5927" w:rsidP="00DE4238">
      <w:pPr>
        <w:pStyle w:val="31"/>
        <w:ind w:left="1361" w:firstLine="680"/>
        <w:rPr>
          <w:color w:val="000000" w:themeColor="text1"/>
        </w:rPr>
      </w:pPr>
    </w:p>
    <w:p w:rsidR="00E25849" w:rsidRPr="00735E9E" w:rsidRDefault="00E25849" w:rsidP="004E05A1">
      <w:pPr>
        <w:pStyle w:val="1"/>
        <w:ind w:left="2380" w:hanging="2380"/>
        <w:rPr>
          <w:color w:val="000000" w:themeColor="text1"/>
        </w:rPr>
      </w:pPr>
      <w:bookmarkStart w:id="56" w:name="_Toc524895648"/>
      <w:bookmarkStart w:id="57" w:name="_Toc524896194"/>
      <w:bookmarkStart w:id="58" w:name="_Toc524896224"/>
      <w:bookmarkStart w:id="59" w:name="_Toc524902734"/>
      <w:bookmarkStart w:id="60" w:name="_Toc525066148"/>
      <w:bookmarkStart w:id="61" w:name="_Toc525070839"/>
      <w:bookmarkStart w:id="62" w:name="_Toc525938379"/>
      <w:bookmarkStart w:id="63" w:name="_Toc525939227"/>
      <w:bookmarkStart w:id="64" w:name="_Toc525939732"/>
      <w:bookmarkStart w:id="65" w:name="_Toc529218272"/>
      <w:bookmarkEnd w:id="49"/>
      <w:r w:rsidRPr="00735E9E">
        <w:rPr>
          <w:color w:val="000000" w:themeColor="text1"/>
        </w:rPr>
        <w:br w:type="page"/>
      </w:r>
      <w:bookmarkStart w:id="66" w:name="_Toc529222689"/>
      <w:bookmarkStart w:id="67" w:name="_Toc529223111"/>
      <w:bookmarkStart w:id="68" w:name="_Toc529223862"/>
      <w:bookmarkStart w:id="69" w:name="_Toc529228265"/>
      <w:bookmarkStart w:id="70" w:name="_Toc2400395"/>
      <w:bookmarkStart w:id="71" w:name="_Toc4316189"/>
      <w:bookmarkStart w:id="72" w:name="_Toc4473330"/>
      <w:bookmarkStart w:id="73" w:name="_Toc69556897"/>
      <w:bookmarkStart w:id="74" w:name="_Toc69556946"/>
      <w:bookmarkStart w:id="75" w:name="_Toc69609820"/>
      <w:bookmarkStart w:id="76" w:name="_Toc70241816"/>
      <w:bookmarkStart w:id="77" w:name="_Toc70242205"/>
      <w:bookmarkStart w:id="78" w:name="_Toc421794875"/>
      <w:bookmarkStart w:id="79" w:name="_Toc422834160"/>
      <w:r w:rsidRPr="00735E9E">
        <w:rPr>
          <w:rFonts w:hint="eastAsia"/>
          <w:color w:val="000000" w:themeColor="text1"/>
        </w:rPr>
        <w:lastRenderedPageBreak/>
        <w:t>處理辦法：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73514F" w:rsidRPr="00735E9E">
        <w:rPr>
          <w:color w:val="000000" w:themeColor="text1"/>
        </w:rPr>
        <w:t xml:space="preserve"> </w:t>
      </w:r>
    </w:p>
    <w:p w:rsidR="00FB7770" w:rsidRPr="00735E9E" w:rsidRDefault="00FB7770" w:rsidP="00FB7770">
      <w:pPr>
        <w:pStyle w:val="2"/>
        <w:rPr>
          <w:color w:val="000000" w:themeColor="text1"/>
        </w:rPr>
      </w:pPr>
      <w:bookmarkStart w:id="80" w:name="_Toc524895649"/>
      <w:bookmarkStart w:id="81" w:name="_Toc524896195"/>
      <w:bookmarkStart w:id="82" w:name="_Toc524896225"/>
      <w:bookmarkStart w:id="83" w:name="_Toc70241820"/>
      <w:bookmarkStart w:id="84" w:name="_Toc70242209"/>
      <w:bookmarkStart w:id="85" w:name="_Toc421794876"/>
      <w:bookmarkStart w:id="86" w:name="_Toc421795442"/>
      <w:bookmarkStart w:id="87" w:name="_Toc421796023"/>
      <w:bookmarkStart w:id="88" w:name="_Toc422728958"/>
      <w:bookmarkStart w:id="89" w:name="_Toc422834161"/>
      <w:bookmarkStart w:id="90" w:name="_Toc2400396"/>
      <w:bookmarkStart w:id="91" w:name="_Toc4316190"/>
      <w:bookmarkStart w:id="92" w:name="_Toc4473331"/>
      <w:bookmarkStart w:id="93" w:name="_Toc69556898"/>
      <w:bookmarkStart w:id="94" w:name="_Toc69556947"/>
      <w:bookmarkStart w:id="95" w:name="_Toc69609821"/>
      <w:bookmarkStart w:id="96" w:name="_Toc70241817"/>
      <w:bookmarkStart w:id="97" w:name="_Toc70242206"/>
      <w:bookmarkStart w:id="98" w:name="_Toc524902735"/>
      <w:bookmarkStart w:id="99" w:name="_Toc525066149"/>
      <w:bookmarkStart w:id="100" w:name="_Toc525070840"/>
      <w:bookmarkStart w:id="101" w:name="_Toc525938380"/>
      <w:bookmarkStart w:id="102" w:name="_Toc525939228"/>
      <w:bookmarkStart w:id="103" w:name="_Toc525939733"/>
      <w:bookmarkStart w:id="104" w:name="_Toc529218273"/>
      <w:bookmarkStart w:id="105" w:name="_Toc529222690"/>
      <w:bookmarkStart w:id="106" w:name="_Toc529223112"/>
      <w:bookmarkStart w:id="107" w:name="_Toc529223863"/>
      <w:bookmarkStart w:id="108" w:name="_Toc529228266"/>
      <w:bookmarkEnd w:id="80"/>
      <w:bookmarkEnd w:id="81"/>
      <w:bookmarkEnd w:id="82"/>
      <w:r w:rsidRPr="00735E9E">
        <w:rPr>
          <w:rFonts w:hint="eastAsia"/>
          <w:color w:val="000000" w:themeColor="text1"/>
        </w:rPr>
        <w:t>調查意見，糾正</w:t>
      </w:r>
      <w:r w:rsidR="0073514F">
        <w:rPr>
          <w:rFonts w:hint="eastAsia"/>
          <w:color w:val="000000" w:themeColor="text1"/>
        </w:rPr>
        <w:t>花蓮縣政府</w:t>
      </w:r>
      <w:r w:rsidRPr="00735E9E">
        <w:rPr>
          <w:rFonts w:hAnsi="標楷體" w:hint="eastAsia"/>
          <w:color w:val="000000" w:themeColor="text1"/>
        </w:rPr>
        <w:t>。</w:t>
      </w:r>
      <w:bookmarkEnd w:id="83"/>
      <w:bookmarkEnd w:id="84"/>
      <w:bookmarkEnd w:id="85"/>
      <w:bookmarkEnd w:id="86"/>
      <w:bookmarkEnd w:id="87"/>
      <w:bookmarkEnd w:id="88"/>
      <w:bookmarkEnd w:id="89"/>
    </w:p>
    <w:p w:rsidR="00FB7770" w:rsidRPr="00735E9E" w:rsidRDefault="00FB7770" w:rsidP="00F804D3">
      <w:pPr>
        <w:pStyle w:val="2"/>
        <w:rPr>
          <w:color w:val="000000" w:themeColor="text1"/>
        </w:rPr>
      </w:pPr>
      <w:bookmarkStart w:id="109" w:name="_Toc70241819"/>
      <w:bookmarkStart w:id="110" w:name="_Toc70242208"/>
      <w:bookmarkStart w:id="111" w:name="_Toc421794878"/>
      <w:bookmarkStart w:id="112" w:name="_Toc421795444"/>
      <w:bookmarkStart w:id="113" w:name="_Toc421796025"/>
      <w:bookmarkStart w:id="114" w:name="_Toc422728960"/>
      <w:bookmarkStart w:id="115" w:name="_Toc422834163"/>
      <w:bookmarkStart w:id="116" w:name="_Toc70241818"/>
      <w:bookmarkStart w:id="117" w:name="_Toc70242207"/>
      <w:bookmarkStart w:id="118" w:name="_Toc69556899"/>
      <w:bookmarkStart w:id="119" w:name="_Toc69556948"/>
      <w:bookmarkStart w:id="120" w:name="_Toc69609822"/>
      <w:bookmarkEnd w:id="90"/>
      <w:bookmarkEnd w:id="91"/>
      <w:bookmarkEnd w:id="92"/>
      <w:bookmarkEnd w:id="93"/>
      <w:bookmarkEnd w:id="94"/>
      <w:bookmarkEnd w:id="95"/>
      <w:bookmarkEnd w:id="96"/>
      <w:bookmarkEnd w:id="97"/>
      <w:r w:rsidRPr="00735E9E">
        <w:rPr>
          <w:rFonts w:hint="eastAsia"/>
          <w:color w:val="000000" w:themeColor="text1"/>
        </w:rPr>
        <w:t>調查意見，函復審計部。</w:t>
      </w:r>
      <w:bookmarkEnd w:id="109"/>
      <w:bookmarkEnd w:id="110"/>
      <w:bookmarkEnd w:id="111"/>
      <w:bookmarkEnd w:id="112"/>
      <w:bookmarkEnd w:id="113"/>
      <w:bookmarkEnd w:id="114"/>
      <w:bookmarkEnd w:id="115"/>
    </w:p>
    <w:bookmarkEnd w:id="116"/>
    <w:bookmarkEnd w:id="117"/>
    <w:p w:rsidR="00E25849" w:rsidRPr="0073514F" w:rsidRDefault="00843D0F">
      <w:pPr>
        <w:pStyle w:val="2"/>
        <w:rPr>
          <w:color w:val="000000" w:themeColor="text1"/>
        </w:rPr>
      </w:pPr>
      <w:r w:rsidRPr="0073514F">
        <w:rPr>
          <w:rFonts w:hint="eastAsia"/>
          <w:color w:val="000000" w:themeColor="text1"/>
        </w:rPr>
        <w:tab/>
      </w:r>
      <w:bookmarkStart w:id="121" w:name="_Toc2400397"/>
      <w:bookmarkStart w:id="122" w:name="_Toc4316191"/>
      <w:bookmarkStart w:id="123" w:name="_Toc4473332"/>
      <w:bookmarkStart w:id="124" w:name="_Toc69556901"/>
      <w:bookmarkStart w:id="125" w:name="_Toc69556950"/>
      <w:bookmarkStart w:id="126" w:name="_Toc69609824"/>
      <w:bookmarkStart w:id="127" w:name="_Toc70241822"/>
      <w:bookmarkStart w:id="128" w:name="_Toc70242211"/>
      <w:bookmarkStart w:id="129" w:name="_Toc421794881"/>
      <w:bookmarkStart w:id="130" w:name="_Toc421795447"/>
      <w:bookmarkStart w:id="131" w:name="_Toc421796028"/>
      <w:bookmarkStart w:id="132" w:name="_Toc422728963"/>
      <w:bookmarkStart w:id="133" w:name="_Toc422834166"/>
      <w:bookmarkEnd w:id="98"/>
      <w:bookmarkEnd w:id="99"/>
      <w:bookmarkEnd w:id="100"/>
      <w:bookmarkEnd w:id="101"/>
      <w:bookmarkEnd w:id="102"/>
      <w:bookmarkEnd w:id="103"/>
      <w:bookmarkEnd w:id="104"/>
      <w:bookmarkEnd w:id="105"/>
      <w:bookmarkEnd w:id="106"/>
      <w:bookmarkEnd w:id="107"/>
      <w:bookmarkEnd w:id="108"/>
      <w:bookmarkEnd w:id="118"/>
      <w:bookmarkEnd w:id="119"/>
      <w:bookmarkEnd w:id="120"/>
      <w:r w:rsidR="00E25849" w:rsidRPr="0073514F">
        <w:rPr>
          <w:rFonts w:hint="eastAsia"/>
          <w:color w:val="000000" w:themeColor="text1"/>
        </w:rPr>
        <w:t>檢附派查函及相關附件，送請</w:t>
      </w:r>
      <w:r w:rsidR="0073514F">
        <w:rPr>
          <w:rFonts w:hint="eastAsia"/>
          <w:color w:val="000000" w:themeColor="text1"/>
        </w:rPr>
        <w:t>財政</w:t>
      </w:r>
      <w:r w:rsidR="00E25849" w:rsidRPr="0073514F">
        <w:rPr>
          <w:rFonts w:hint="eastAsia"/>
          <w:color w:val="000000" w:themeColor="text1"/>
        </w:rPr>
        <w:t>及</w:t>
      </w:r>
      <w:r w:rsidR="0073514F">
        <w:rPr>
          <w:rFonts w:hint="eastAsia"/>
          <w:color w:val="000000" w:themeColor="text1"/>
        </w:rPr>
        <w:t>經濟</w:t>
      </w:r>
      <w:r w:rsidR="00E25849" w:rsidRPr="0073514F">
        <w:rPr>
          <w:rFonts w:hint="eastAsia"/>
          <w:color w:val="000000" w:themeColor="text1"/>
        </w:rPr>
        <w:t>委員會處理。</w:t>
      </w:r>
      <w:bookmarkEnd w:id="121"/>
      <w:bookmarkEnd w:id="122"/>
      <w:bookmarkEnd w:id="123"/>
      <w:bookmarkEnd w:id="124"/>
      <w:bookmarkEnd w:id="125"/>
      <w:bookmarkEnd w:id="126"/>
      <w:bookmarkEnd w:id="127"/>
      <w:bookmarkEnd w:id="128"/>
      <w:bookmarkEnd w:id="129"/>
      <w:bookmarkEnd w:id="130"/>
      <w:bookmarkEnd w:id="131"/>
      <w:bookmarkEnd w:id="132"/>
      <w:bookmarkEnd w:id="133"/>
    </w:p>
    <w:p w:rsidR="00E25849" w:rsidRPr="00735E9E" w:rsidRDefault="00E25849" w:rsidP="004E50B4">
      <w:pPr>
        <w:pStyle w:val="aa"/>
        <w:spacing w:beforeLines="150" w:before="685" w:after="0"/>
        <w:ind w:leftChars="1100" w:left="4408" w:hangingChars="150" w:hanging="666"/>
        <w:rPr>
          <w:rFonts w:ascii="Times New Roman"/>
          <w:b w:val="0"/>
          <w:bCs/>
          <w:snapToGrid/>
          <w:color w:val="000000" w:themeColor="text1"/>
          <w:spacing w:val="0"/>
          <w:kern w:val="0"/>
          <w:sz w:val="40"/>
        </w:rPr>
      </w:pPr>
      <w:r w:rsidRPr="00735E9E">
        <w:rPr>
          <w:rFonts w:hint="eastAsia"/>
          <w:b w:val="0"/>
          <w:bCs/>
          <w:snapToGrid/>
          <w:color w:val="000000" w:themeColor="text1"/>
          <w:spacing w:val="12"/>
          <w:kern w:val="0"/>
          <w:sz w:val="40"/>
        </w:rPr>
        <w:t>調查委員：</w:t>
      </w:r>
      <w:r w:rsidR="004E50B4">
        <w:rPr>
          <w:rFonts w:hint="eastAsia"/>
          <w:b w:val="0"/>
          <w:bCs/>
          <w:snapToGrid/>
          <w:color w:val="000000" w:themeColor="text1"/>
          <w:spacing w:val="12"/>
          <w:kern w:val="0"/>
          <w:sz w:val="40"/>
        </w:rPr>
        <w:t>蔡崇義</w:t>
      </w:r>
    </w:p>
    <w:p w:rsidR="00E25849" w:rsidRPr="004E50B4" w:rsidRDefault="004E50B4" w:rsidP="004E50B4">
      <w:pPr>
        <w:pStyle w:val="aa"/>
        <w:spacing w:before="0" w:after="0"/>
        <w:ind w:leftChars="1760" w:left="6502" w:hangingChars="116" w:hanging="515"/>
        <w:rPr>
          <w:b w:val="0"/>
          <w:bCs/>
          <w:snapToGrid/>
          <w:color w:val="000000" w:themeColor="text1"/>
          <w:spacing w:val="12"/>
          <w:kern w:val="0"/>
          <w:sz w:val="40"/>
          <w:szCs w:val="40"/>
        </w:rPr>
      </w:pPr>
      <w:r>
        <w:rPr>
          <w:rFonts w:hint="eastAsia"/>
          <w:b w:val="0"/>
          <w:bCs/>
          <w:snapToGrid/>
          <w:color w:val="000000" w:themeColor="text1"/>
          <w:spacing w:val="12"/>
          <w:kern w:val="0"/>
          <w:sz w:val="40"/>
          <w:szCs w:val="40"/>
        </w:rPr>
        <w:t>林雅鋒</w:t>
      </w:r>
    </w:p>
    <w:p w:rsidR="00DB1170" w:rsidRPr="00735E9E" w:rsidRDefault="00DB1170">
      <w:pPr>
        <w:pStyle w:val="aa"/>
        <w:spacing w:before="0" w:after="0"/>
        <w:ind w:leftChars="1100" w:left="3742" w:firstLineChars="500" w:firstLine="2021"/>
        <w:rPr>
          <w:b w:val="0"/>
          <w:bCs/>
          <w:snapToGrid/>
          <w:color w:val="000000" w:themeColor="text1"/>
          <w:spacing w:val="12"/>
          <w:kern w:val="0"/>
        </w:rPr>
      </w:pPr>
    </w:p>
    <w:p w:rsidR="00E25849" w:rsidRPr="00735E9E" w:rsidRDefault="00E25849">
      <w:pPr>
        <w:pStyle w:val="aa"/>
        <w:spacing w:before="0" w:after="0"/>
        <w:ind w:leftChars="1100" w:left="3742" w:firstLineChars="500" w:firstLine="2021"/>
        <w:rPr>
          <w:b w:val="0"/>
          <w:bCs/>
          <w:snapToGrid/>
          <w:color w:val="000000" w:themeColor="text1"/>
          <w:spacing w:val="12"/>
          <w:kern w:val="0"/>
        </w:rPr>
      </w:pPr>
    </w:p>
    <w:p w:rsidR="00416721" w:rsidRDefault="00416721" w:rsidP="00E620E1">
      <w:pPr>
        <w:pStyle w:val="af0"/>
        <w:kinsoku/>
        <w:autoSpaceDE w:val="0"/>
        <w:spacing w:beforeLines="50" w:before="228"/>
        <w:ind w:left="922" w:hangingChars="271" w:hanging="922"/>
        <w:rPr>
          <w:bCs/>
          <w:color w:val="000000" w:themeColor="text1"/>
        </w:rPr>
      </w:pPr>
    </w:p>
    <w:p w:rsidR="003D0F69" w:rsidRDefault="003D0F69" w:rsidP="00E620E1">
      <w:pPr>
        <w:pStyle w:val="af0"/>
        <w:kinsoku/>
        <w:autoSpaceDE w:val="0"/>
        <w:spacing w:beforeLines="50" w:before="228"/>
        <w:ind w:left="922" w:hangingChars="271" w:hanging="922"/>
        <w:rPr>
          <w:bCs/>
          <w:color w:val="000000" w:themeColor="text1"/>
        </w:rPr>
      </w:pPr>
      <w:r>
        <w:rPr>
          <w:bCs/>
          <w:color w:val="000000" w:themeColor="text1"/>
        </w:rPr>
        <w:br w:type="page"/>
      </w:r>
    </w:p>
    <w:p w:rsidR="003D0F69" w:rsidRDefault="003D0F69" w:rsidP="00E473F1">
      <w:pPr>
        <w:pStyle w:val="af0"/>
        <w:kinsoku/>
        <w:autoSpaceDE w:val="0"/>
        <w:ind w:left="922" w:hangingChars="271" w:hanging="922"/>
        <w:rPr>
          <w:bCs/>
          <w:color w:val="000000" w:themeColor="text1"/>
        </w:rPr>
      </w:pPr>
      <w:r>
        <w:rPr>
          <w:bCs/>
          <w:noProof/>
          <w:color w:val="000000" w:themeColor="text1"/>
        </w:rPr>
        <w:lastRenderedPageBreak/>
        <w:drawing>
          <wp:anchor distT="0" distB="0" distL="114300" distR="114300" simplePos="0" relativeHeight="251661312" behindDoc="1" locked="0" layoutInCell="1" allowOverlap="1" wp14:anchorId="1219B78C" wp14:editId="7FA3388B">
            <wp:simplePos x="0" y="0"/>
            <wp:positionH relativeFrom="column">
              <wp:posOffset>292100</wp:posOffset>
            </wp:positionH>
            <wp:positionV relativeFrom="paragraph">
              <wp:posOffset>-81915</wp:posOffset>
            </wp:positionV>
            <wp:extent cx="5013960" cy="3973195"/>
            <wp:effectExtent l="0" t="0" r="0" b="8255"/>
            <wp:wrapTight wrapText="bothSides">
              <wp:wrapPolygon edited="0">
                <wp:start x="0" y="0"/>
                <wp:lineTo x="0" y="21541"/>
                <wp:lineTo x="21502" y="21541"/>
                <wp:lineTo x="21502"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960" cy="3973195"/>
                    </a:xfrm>
                    <a:prstGeom prst="rect">
                      <a:avLst/>
                    </a:prstGeom>
                    <a:noFill/>
                  </pic:spPr>
                </pic:pic>
              </a:graphicData>
            </a:graphic>
            <wp14:sizeRelH relativeFrom="margin">
              <wp14:pctWidth>0</wp14:pctWidth>
            </wp14:sizeRelH>
            <wp14:sizeRelV relativeFrom="margin">
              <wp14:pctHeight>0</wp14:pctHeight>
            </wp14:sizeRelV>
          </wp:anchor>
        </w:drawing>
      </w:r>
      <w:r w:rsidRPr="009D0BF0">
        <w:rPr>
          <w:noProof/>
          <w:color w:val="000000" w:themeColor="text1"/>
          <w:szCs w:val="32"/>
        </w:rPr>
        <mc:AlternateContent>
          <mc:Choice Requires="wps">
            <w:drawing>
              <wp:anchor distT="0" distB="0" distL="114300" distR="114300" simplePos="0" relativeHeight="251660288" behindDoc="0" locked="0" layoutInCell="1" allowOverlap="1" wp14:anchorId="1D9CA22C" wp14:editId="1D063486">
                <wp:simplePos x="0" y="0"/>
                <wp:positionH relativeFrom="column">
                  <wp:posOffset>123825</wp:posOffset>
                </wp:positionH>
                <wp:positionV relativeFrom="paragraph">
                  <wp:posOffset>-546100</wp:posOffset>
                </wp:positionV>
                <wp:extent cx="683260" cy="389255"/>
                <wp:effectExtent l="0" t="0" r="21590" b="107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89255"/>
                        </a:xfrm>
                        <a:prstGeom prst="rect">
                          <a:avLst/>
                        </a:prstGeom>
                        <a:solidFill>
                          <a:srgbClr val="FFFFFF"/>
                        </a:solidFill>
                        <a:ln w="9525">
                          <a:solidFill>
                            <a:srgbClr val="EEECE1"/>
                          </a:solidFill>
                          <a:miter lim="800000"/>
                          <a:headEnd/>
                          <a:tailEnd/>
                        </a:ln>
                      </wps:spPr>
                      <wps:txbx>
                        <w:txbxContent>
                          <w:p w:rsidR="003D0F69" w:rsidRDefault="003D0F69" w:rsidP="003D0F69">
                            <w:r>
                              <w:rPr>
                                <w:rFonts w:hint="eastAsia"/>
                              </w:rPr>
                              <w:t>附件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9CA22C" id="_x0000_t202" coordsize="21600,21600" o:spt="202" path="m,l,21600r21600,l21600,xe">
                <v:stroke joinstyle="miter"/>
                <v:path gradientshapeok="t" o:connecttype="rect"/>
              </v:shapetype>
              <v:shape id="文字方塊 2" o:spid="_x0000_s1026" type="#_x0000_t202" style="position:absolute;left:0;text-align:left;margin-left:9.75pt;margin-top:-43pt;width:53.8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" strokecolor="#eeece1">
                <v:textbox>
                  <w:txbxContent>
                    <w:p w:rsidR="003D0F69" w:rsidRDefault="003D0F69" w:rsidP="003D0F69">
                      <w:r>
                        <w:rPr>
                          <w:rFonts w:hint="eastAsia"/>
                        </w:rPr>
                        <w:t>附件</w:t>
                      </w:r>
                    </w:p>
                  </w:txbxContent>
                </v:textbox>
              </v:shape>
            </w:pict>
          </mc:Fallback>
        </mc:AlternateContent>
      </w:r>
      <w:r w:rsidR="00E473F1">
        <w:rPr>
          <w:rFonts w:hint="eastAsia"/>
          <w:bCs/>
          <w:color w:val="000000" w:themeColor="text1"/>
        </w:rPr>
        <w:t xml:space="preserve">   </w:t>
      </w:r>
      <w:r>
        <w:rPr>
          <w:rFonts w:hint="eastAsia"/>
          <w:bCs/>
          <w:color w:val="000000" w:themeColor="text1"/>
        </w:rPr>
        <w:t>照片1、</w:t>
      </w:r>
      <w:r w:rsidR="009E5369">
        <w:rPr>
          <w:rFonts w:hint="eastAsia"/>
          <w:bCs/>
          <w:color w:val="000000" w:themeColor="text1"/>
        </w:rPr>
        <w:t>花蓮國際雕塑文化園區用地閒置現況</w:t>
      </w:r>
    </w:p>
    <w:p w:rsidR="003D0F69" w:rsidRDefault="003D0F69" w:rsidP="00E473F1">
      <w:pPr>
        <w:widowControl/>
        <w:overflowPunct/>
        <w:autoSpaceDE/>
        <w:autoSpaceDN/>
        <w:jc w:val="left"/>
        <w:rPr>
          <w:bCs/>
          <w:color w:val="000000" w:themeColor="text1"/>
          <w:kern w:val="0"/>
        </w:rPr>
      </w:pPr>
      <w:r>
        <w:rPr>
          <w:bCs/>
          <w:noProof/>
          <w:color w:val="000000" w:themeColor="text1"/>
          <w:kern w:val="0"/>
        </w:rPr>
        <w:drawing>
          <wp:anchor distT="0" distB="0" distL="114300" distR="114300" simplePos="0" relativeHeight="251662336" behindDoc="1" locked="0" layoutInCell="1" allowOverlap="1" wp14:anchorId="72C1F0C3" wp14:editId="153E6AB2">
            <wp:simplePos x="0" y="0"/>
            <wp:positionH relativeFrom="column">
              <wp:posOffset>296545</wp:posOffset>
            </wp:positionH>
            <wp:positionV relativeFrom="paragraph">
              <wp:posOffset>97790</wp:posOffset>
            </wp:positionV>
            <wp:extent cx="5029200" cy="3716020"/>
            <wp:effectExtent l="0" t="0" r="0" b="0"/>
            <wp:wrapTight wrapText="bothSides">
              <wp:wrapPolygon edited="0">
                <wp:start x="0" y="0"/>
                <wp:lineTo x="0" y="21482"/>
                <wp:lineTo x="21518" y="21482"/>
                <wp:lineTo x="21518"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716020"/>
                    </a:xfrm>
                    <a:prstGeom prst="rect">
                      <a:avLst/>
                    </a:prstGeom>
                    <a:noFill/>
                  </pic:spPr>
                </pic:pic>
              </a:graphicData>
            </a:graphic>
            <wp14:sizeRelH relativeFrom="margin">
              <wp14:pctWidth>0</wp14:pctWidth>
            </wp14:sizeRelH>
            <wp14:sizeRelV relativeFrom="margin">
              <wp14:pctHeight>0</wp14:pctHeight>
            </wp14:sizeRelV>
          </wp:anchor>
        </w:drawing>
      </w:r>
      <w:r w:rsidR="00E473F1">
        <w:rPr>
          <w:rFonts w:hint="eastAsia"/>
          <w:bCs/>
          <w:color w:val="000000" w:themeColor="text1"/>
          <w:kern w:val="0"/>
        </w:rPr>
        <w:t xml:space="preserve">   </w:t>
      </w:r>
      <w:r>
        <w:rPr>
          <w:rFonts w:hint="eastAsia"/>
          <w:bCs/>
          <w:color w:val="000000" w:themeColor="text1"/>
          <w:kern w:val="0"/>
        </w:rPr>
        <w:t>照片2、</w:t>
      </w:r>
      <w:r w:rsidR="009E5369">
        <w:rPr>
          <w:rFonts w:hint="eastAsia"/>
          <w:bCs/>
          <w:color w:val="000000" w:themeColor="text1"/>
          <w:kern w:val="0"/>
        </w:rPr>
        <w:t>花蓮國際雕塑文化園區用地遭占用情形</w:t>
      </w:r>
    </w:p>
    <w:p w:rsidR="003D0F69" w:rsidRDefault="000F484E" w:rsidP="000F484E">
      <w:pPr>
        <w:widowControl/>
        <w:overflowPunct/>
        <w:autoSpaceDE/>
        <w:autoSpaceDN/>
        <w:ind w:leftChars="94" w:left="320"/>
        <w:jc w:val="left"/>
        <w:rPr>
          <w:bCs/>
          <w:color w:val="000000" w:themeColor="text1"/>
          <w:kern w:val="0"/>
        </w:rPr>
      </w:pPr>
      <w:r>
        <w:rPr>
          <w:bCs/>
          <w:noProof/>
          <w:color w:val="000000" w:themeColor="text1"/>
          <w:kern w:val="0"/>
        </w:rPr>
        <w:lastRenderedPageBreak/>
        <w:drawing>
          <wp:anchor distT="0" distB="0" distL="114300" distR="114300" simplePos="0" relativeHeight="251663360" behindDoc="1" locked="0" layoutInCell="1" allowOverlap="1" wp14:anchorId="10CFEB18" wp14:editId="137AB11E">
            <wp:simplePos x="0" y="0"/>
            <wp:positionH relativeFrom="column">
              <wp:posOffset>163195</wp:posOffset>
            </wp:positionH>
            <wp:positionV relativeFrom="paragraph">
              <wp:posOffset>-74295</wp:posOffset>
            </wp:positionV>
            <wp:extent cx="5137150" cy="3873500"/>
            <wp:effectExtent l="0" t="0" r="6350" b="0"/>
            <wp:wrapThrough wrapText="bothSides">
              <wp:wrapPolygon edited="0">
                <wp:start x="0" y="0"/>
                <wp:lineTo x="0" y="21458"/>
                <wp:lineTo x="21547" y="21458"/>
                <wp:lineTo x="21547"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0" cy="387350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Cs/>
          <w:color w:val="000000" w:themeColor="text1"/>
          <w:kern w:val="0"/>
        </w:rPr>
        <w:t>照片3、南濱國際觀光夜市用地閒置現況</w:t>
      </w:r>
    </w:p>
    <w:p w:rsidR="000F484E" w:rsidRDefault="00820594" w:rsidP="00E473F1">
      <w:pPr>
        <w:widowControl/>
        <w:overflowPunct/>
        <w:autoSpaceDE/>
        <w:autoSpaceDN/>
        <w:ind w:leftChars="94" w:left="320"/>
        <w:jc w:val="left"/>
        <w:rPr>
          <w:bCs/>
          <w:color w:val="000000" w:themeColor="text1"/>
          <w:kern w:val="0"/>
        </w:rPr>
      </w:pPr>
      <w:r>
        <w:rPr>
          <w:bCs/>
          <w:noProof/>
          <w:color w:val="000000" w:themeColor="text1"/>
          <w:kern w:val="0"/>
        </w:rPr>
        <w:drawing>
          <wp:anchor distT="0" distB="0" distL="114300" distR="114300" simplePos="0" relativeHeight="251664384" behindDoc="1" locked="0" layoutInCell="1" allowOverlap="1" wp14:anchorId="4627CFA8" wp14:editId="005635E7">
            <wp:simplePos x="0" y="0"/>
            <wp:positionH relativeFrom="column">
              <wp:posOffset>159385</wp:posOffset>
            </wp:positionH>
            <wp:positionV relativeFrom="paragraph">
              <wp:posOffset>130175</wp:posOffset>
            </wp:positionV>
            <wp:extent cx="5151120" cy="3733800"/>
            <wp:effectExtent l="0" t="0" r="0" b="0"/>
            <wp:wrapThrough wrapText="bothSides">
              <wp:wrapPolygon edited="0">
                <wp:start x="0" y="0"/>
                <wp:lineTo x="0" y="21490"/>
                <wp:lineTo x="21488" y="21490"/>
                <wp:lineTo x="21488"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1120" cy="3733800"/>
                    </a:xfrm>
                    <a:prstGeom prst="rect">
                      <a:avLst/>
                    </a:prstGeom>
                    <a:noFill/>
                  </pic:spPr>
                </pic:pic>
              </a:graphicData>
            </a:graphic>
            <wp14:sizeRelH relativeFrom="margin">
              <wp14:pctWidth>0</wp14:pctWidth>
            </wp14:sizeRelH>
            <wp14:sizeRelV relativeFrom="margin">
              <wp14:pctHeight>0</wp14:pctHeight>
            </wp14:sizeRelV>
          </wp:anchor>
        </w:drawing>
      </w:r>
      <w:r w:rsidR="000F484E">
        <w:rPr>
          <w:rFonts w:hint="eastAsia"/>
          <w:bCs/>
          <w:color w:val="000000" w:themeColor="text1"/>
          <w:kern w:val="0"/>
        </w:rPr>
        <w:t>照片4、</w:t>
      </w:r>
      <w:r>
        <w:rPr>
          <w:rFonts w:hint="eastAsia"/>
          <w:bCs/>
          <w:color w:val="000000" w:themeColor="text1"/>
          <w:kern w:val="0"/>
        </w:rPr>
        <w:t>南濱國際觀光夜市用地閒置現況</w:t>
      </w:r>
    </w:p>
    <w:p w:rsidR="00024408" w:rsidRDefault="00E473F1" w:rsidP="00E9055F">
      <w:pPr>
        <w:widowControl/>
        <w:overflowPunct/>
        <w:autoSpaceDE/>
        <w:autoSpaceDN/>
        <w:spacing w:line="320" w:lineRule="exact"/>
        <w:ind w:leftChars="83" w:left="1554" w:hangingChars="374" w:hanging="1272"/>
        <w:jc w:val="left"/>
        <w:rPr>
          <w:bCs/>
          <w:noProof/>
          <w:color w:val="000000" w:themeColor="text1"/>
          <w:kern w:val="0"/>
        </w:rPr>
      </w:pPr>
      <w:bookmarkStart w:id="134" w:name="_GoBack"/>
      <w:r>
        <w:rPr>
          <w:bCs/>
          <w:noProof/>
          <w:color w:val="000000" w:themeColor="text1"/>
          <w:kern w:val="0"/>
        </w:rPr>
        <w:lastRenderedPageBreak/>
        <w:drawing>
          <wp:anchor distT="0" distB="0" distL="114300" distR="114300" simplePos="0" relativeHeight="251667456" behindDoc="1" locked="0" layoutInCell="1" allowOverlap="1" wp14:anchorId="0414E9D9" wp14:editId="315BEB19">
            <wp:simplePos x="0" y="0"/>
            <wp:positionH relativeFrom="column">
              <wp:posOffset>251460</wp:posOffset>
            </wp:positionH>
            <wp:positionV relativeFrom="paragraph">
              <wp:posOffset>4331970</wp:posOffset>
            </wp:positionV>
            <wp:extent cx="5371465" cy="3857625"/>
            <wp:effectExtent l="0" t="0" r="635" b="9525"/>
            <wp:wrapThrough wrapText="bothSides">
              <wp:wrapPolygon edited="0">
                <wp:start x="0" y="0"/>
                <wp:lineTo x="0" y="21547"/>
                <wp:lineTo x="21526" y="21547"/>
                <wp:lineTo x="21526" y="0"/>
                <wp:lineTo x="0" y="0"/>
              </wp:wrapPolygon>
            </wp:wrapThrough>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465" cy="3857625"/>
                    </a:xfrm>
                    <a:prstGeom prst="rect">
                      <a:avLst/>
                    </a:prstGeom>
                    <a:noFill/>
                  </pic:spPr>
                </pic:pic>
              </a:graphicData>
            </a:graphic>
            <wp14:sizeRelH relativeFrom="margin">
              <wp14:pctWidth>0</wp14:pctWidth>
            </wp14:sizeRelH>
            <wp14:sizeRelV relativeFrom="margin">
              <wp14:pctHeight>0</wp14:pctHeight>
            </wp14:sizeRelV>
          </wp:anchor>
        </w:drawing>
      </w:r>
      <w:bookmarkEnd w:id="134"/>
      <w:r>
        <w:rPr>
          <w:bCs/>
          <w:noProof/>
          <w:color w:val="000000" w:themeColor="text1"/>
          <w:kern w:val="0"/>
        </w:rPr>
        <w:drawing>
          <wp:anchor distT="0" distB="0" distL="114300" distR="114300" simplePos="0" relativeHeight="251665408" behindDoc="1" locked="0" layoutInCell="1" allowOverlap="1" wp14:anchorId="7B976664" wp14:editId="7A3FFE8A">
            <wp:simplePos x="0" y="0"/>
            <wp:positionH relativeFrom="column">
              <wp:posOffset>205740</wp:posOffset>
            </wp:positionH>
            <wp:positionV relativeFrom="paragraph">
              <wp:posOffset>0</wp:posOffset>
            </wp:positionV>
            <wp:extent cx="5208905" cy="3743325"/>
            <wp:effectExtent l="0" t="0" r="0" b="9525"/>
            <wp:wrapThrough wrapText="bothSides">
              <wp:wrapPolygon edited="0">
                <wp:start x="0" y="0"/>
                <wp:lineTo x="0" y="21545"/>
                <wp:lineTo x="21487" y="21545"/>
                <wp:lineTo x="21487"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905" cy="3743325"/>
                    </a:xfrm>
                    <a:prstGeom prst="rect">
                      <a:avLst/>
                    </a:prstGeom>
                    <a:noFill/>
                  </pic:spPr>
                </pic:pic>
              </a:graphicData>
            </a:graphic>
            <wp14:sizeRelH relativeFrom="margin">
              <wp14:pctWidth>0</wp14:pctWidth>
            </wp14:sizeRelH>
            <wp14:sizeRelV relativeFrom="margin">
              <wp14:pctHeight>0</wp14:pctHeight>
            </wp14:sizeRelV>
          </wp:anchor>
        </w:drawing>
      </w:r>
      <w:r w:rsidR="00024408">
        <w:rPr>
          <w:rFonts w:hint="eastAsia"/>
          <w:bCs/>
          <w:noProof/>
          <w:color w:val="000000" w:themeColor="text1"/>
          <w:kern w:val="0"/>
        </w:rPr>
        <w:t>照片5、</w:t>
      </w:r>
      <w:r w:rsidR="00E9055F">
        <w:rPr>
          <w:rFonts w:hint="eastAsia"/>
          <w:bCs/>
          <w:noProof/>
          <w:color w:val="000000" w:themeColor="text1"/>
          <w:kern w:val="0"/>
        </w:rPr>
        <w:t>北濱海岸舊漁村休閒設施完工</w:t>
      </w:r>
      <w:r w:rsidR="008635A4">
        <w:rPr>
          <w:rFonts w:hint="eastAsia"/>
          <w:bCs/>
          <w:noProof/>
          <w:color w:val="000000" w:themeColor="text1"/>
          <w:kern w:val="0"/>
        </w:rPr>
        <w:t>後</w:t>
      </w:r>
      <w:r w:rsidR="00E9055F">
        <w:rPr>
          <w:rFonts w:hint="eastAsia"/>
          <w:bCs/>
          <w:noProof/>
          <w:color w:val="000000" w:themeColor="text1"/>
          <w:kern w:val="0"/>
        </w:rPr>
        <w:t>尚無法補辦建築執照之閒置現況</w:t>
      </w:r>
    </w:p>
    <w:p w:rsidR="00024408" w:rsidRDefault="00E473F1" w:rsidP="00E473F1">
      <w:pPr>
        <w:widowControl/>
        <w:overflowPunct/>
        <w:autoSpaceDE/>
        <w:autoSpaceDN/>
        <w:spacing w:line="320" w:lineRule="exact"/>
        <w:ind w:leftChars="83" w:left="1711" w:hangingChars="420" w:hanging="1429"/>
        <w:jc w:val="left"/>
        <w:rPr>
          <w:bCs/>
          <w:noProof/>
          <w:color w:val="000000" w:themeColor="text1"/>
          <w:kern w:val="0"/>
        </w:rPr>
      </w:pPr>
      <w:r>
        <w:rPr>
          <w:rFonts w:hint="eastAsia"/>
          <w:bCs/>
          <w:noProof/>
          <w:color w:val="000000" w:themeColor="text1"/>
          <w:kern w:val="0"/>
        </w:rPr>
        <w:t xml:space="preserve"> </w:t>
      </w:r>
      <w:r w:rsidR="00024408">
        <w:rPr>
          <w:rFonts w:hint="eastAsia"/>
          <w:bCs/>
          <w:noProof/>
          <w:color w:val="000000" w:themeColor="text1"/>
          <w:kern w:val="0"/>
        </w:rPr>
        <w:t>照片6、</w:t>
      </w:r>
      <w:r w:rsidR="00E9055F" w:rsidRPr="00E9055F">
        <w:rPr>
          <w:rFonts w:hint="eastAsia"/>
          <w:bCs/>
          <w:noProof/>
          <w:color w:val="000000" w:themeColor="text1"/>
          <w:kern w:val="0"/>
        </w:rPr>
        <w:t>北濱海岸舊漁村休閒設施完工</w:t>
      </w:r>
      <w:r w:rsidR="008635A4">
        <w:rPr>
          <w:rFonts w:hint="eastAsia"/>
          <w:bCs/>
          <w:noProof/>
          <w:color w:val="000000" w:themeColor="text1"/>
          <w:kern w:val="0"/>
        </w:rPr>
        <w:t>後</w:t>
      </w:r>
      <w:r w:rsidR="00E9055F" w:rsidRPr="00E9055F">
        <w:rPr>
          <w:rFonts w:hint="eastAsia"/>
          <w:bCs/>
          <w:noProof/>
          <w:color w:val="000000" w:themeColor="text1"/>
          <w:kern w:val="0"/>
        </w:rPr>
        <w:t>尚無法補辦建築執照之閒置現況</w:t>
      </w:r>
    </w:p>
    <w:sectPr w:rsidR="00024408" w:rsidSect="004E50B4">
      <w:footerReference w:type="default" r:id="rId15"/>
      <w:pgSz w:w="11907" w:h="16840" w:code="9"/>
      <w:pgMar w:top="1560"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F3" w:rsidRDefault="002D6CF3">
      <w:r>
        <w:separator/>
      </w:r>
    </w:p>
  </w:endnote>
  <w:endnote w:type="continuationSeparator" w:id="0">
    <w:p w:rsidR="002D6CF3" w:rsidRDefault="002D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C1F" w:rsidRDefault="00840C1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473F1">
      <w:rPr>
        <w:rStyle w:val="ac"/>
        <w:noProof/>
        <w:sz w:val="24"/>
      </w:rPr>
      <w:t>14</w:t>
    </w:r>
    <w:r>
      <w:rPr>
        <w:rStyle w:val="ac"/>
        <w:sz w:val="24"/>
      </w:rPr>
      <w:fldChar w:fldCharType="end"/>
    </w:r>
  </w:p>
  <w:p w:rsidR="00840C1F" w:rsidRDefault="00840C1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F3" w:rsidRDefault="002D6CF3">
      <w:r>
        <w:separator/>
      </w:r>
    </w:p>
  </w:footnote>
  <w:footnote w:type="continuationSeparator" w:id="0">
    <w:p w:rsidR="002D6CF3" w:rsidRDefault="002D6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1331" w:hanging="480"/>
      </w:pPr>
      <w:rPr>
        <w:rFonts w:ascii="標楷體" w:eastAsia="標楷體" w:hint="eastAsia"/>
        <w:b w:val="0"/>
        <w:i w:val="0"/>
        <w:sz w:val="28"/>
        <w:lang w:val="en-US"/>
      </w:rPr>
    </w:lvl>
    <w:lvl w:ilvl="1" w:tplc="04090019">
      <w:start w:val="1"/>
      <w:numFmt w:val="ideographTraditional"/>
      <w:lvlText w:val="%2、"/>
      <w:lvlJc w:val="left"/>
      <w:pPr>
        <w:tabs>
          <w:tab w:val="num" w:pos="1811"/>
        </w:tabs>
        <w:ind w:left="1811" w:hanging="480"/>
      </w:pPr>
    </w:lvl>
    <w:lvl w:ilvl="2" w:tplc="0409001B" w:tentative="1">
      <w:start w:val="1"/>
      <w:numFmt w:val="lowerRoman"/>
      <w:lvlText w:val="%3."/>
      <w:lvlJc w:val="right"/>
      <w:pPr>
        <w:tabs>
          <w:tab w:val="num" w:pos="2291"/>
        </w:tabs>
        <w:ind w:left="2291" w:hanging="480"/>
      </w:pPr>
    </w:lvl>
    <w:lvl w:ilvl="3" w:tplc="0409000F" w:tentative="1">
      <w:start w:val="1"/>
      <w:numFmt w:val="decimal"/>
      <w:lvlText w:val="%4."/>
      <w:lvlJc w:val="left"/>
      <w:pPr>
        <w:tabs>
          <w:tab w:val="num" w:pos="2771"/>
        </w:tabs>
        <w:ind w:left="2771" w:hanging="480"/>
      </w:pPr>
    </w:lvl>
    <w:lvl w:ilvl="4" w:tplc="04090019" w:tentative="1">
      <w:start w:val="1"/>
      <w:numFmt w:val="ideographTraditional"/>
      <w:lvlText w:val="%5、"/>
      <w:lvlJc w:val="left"/>
      <w:pPr>
        <w:tabs>
          <w:tab w:val="num" w:pos="3251"/>
        </w:tabs>
        <w:ind w:left="3251" w:hanging="480"/>
      </w:pPr>
    </w:lvl>
    <w:lvl w:ilvl="5" w:tplc="0409001B" w:tentative="1">
      <w:start w:val="1"/>
      <w:numFmt w:val="lowerRoman"/>
      <w:lvlText w:val="%6."/>
      <w:lvlJc w:val="right"/>
      <w:pPr>
        <w:tabs>
          <w:tab w:val="num" w:pos="3731"/>
        </w:tabs>
        <w:ind w:left="3731" w:hanging="480"/>
      </w:pPr>
    </w:lvl>
    <w:lvl w:ilvl="6" w:tplc="0409000F" w:tentative="1">
      <w:start w:val="1"/>
      <w:numFmt w:val="decimal"/>
      <w:lvlText w:val="%7."/>
      <w:lvlJc w:val="left"/>
      <w:pPr>
        <w:tabs>
          <w:tab w:val="num" w:pos="4211"/>
        </w:tabs>
        <w:ind w:left="4211" w:hanging="480"/>
      </w:pPr>
    </w:lvl>
    <w:lvl w:ilvl="7" w:tplc="04090019" w:tentative="1">
      <w:start w:val="1"/>
      <w:numFmt w:val="ideographTraditional"/>
      <w:lvlText w:val="%8、"/>
      <w:lvlJc w:val="left"/>
      <w:pPr>
        <w:tabs>
          <w:tab w:val="num" w:pos="4691"/>
        </w:tabs>
        <w:ind w:left="4691" w:hanging="480"/>
      </w:pPr>
    </w:lvl>
    <w:lvl w:ilvl="8" w:tplc="0409001B" w:tentative="1">
      <w:start w:val="1"/>
      <w:numFmt w:val="lowerRoman"/>
      <w:lvlText w:val="%9."/>
      <w:lvlJc w:val="right"/>
      <w:pPr>
        <w:tabs>
          <w:tab w:val="num" w:pos="5171"/>
        </w:tabs>
        <w:ind w:left="5171"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
  </w:num>
  <w:num w:numId="36">
    <w:abstractNumId w:val="6"/>
  </w:num>
  <w:num w:numId="37">
    <w:abstractNumId w:val="6"/>
  </w:num>
  <w:num w:numId="38">
    <w:abstractNumId w:val="6"/>
  </w:num>
  <w:num w:numId="39">
    <w:abstractNumId w:val="1"/>
  </w:num>
  <w:num w:numId="40">
    <w:abstractNumId w:val="1"/>
  </w:num>
  <w:num w:numId="41">
    <w:abstractNumId w:val="1"/>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6"/>
  </w:num>
  <w:num w:numId="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053F"/>
    <w:rsid w:val="000213C5"/>
    <w:rsid w:val="000229AD"/>
    <w:rsid w:val="00023568"/>
    <w:rsid w:val="00024408"/>
    <w:rsid w:val="000246F7"/>
    <w:rsid w:val="0003114D"/>
    <w:rsid w:val="00031D63"/>
    <w:rsid w:val="0003335C"/>
    <w:rsid w:val="0003423E"/>
    <w:rsid w:val="00036D76"/>
    <w:rsid w:val="000433DA"/>
    <w:rsid w:val="000446EC"/>
    <w:rsid w:val="00044DD1"/>
    <w:rsid w:val="00045F13"/>
    <w:rsid w:val="0004772C"/>
    <w:rsid w:val="00050AD4"/>
    <w:rsid w:val="000522C6"/>
    <w:rsid w:val="00052CDD"/>
    <w:rsid w:val="00053683"/>
    <w:rsid w:val="00057F32"/>
    <w:rsid w:val="000600B5"/>
    <w:rsid w:val="00060DB4"/>
    <w:rsid w:val="00062168"/>
    <w:rsid w:val="00062A25"/>
    <w:rsid w:val="00073461"/>
    <w:rsid w:val="00073CB5"/>
    <w:rsid w:val="0007425C"/>
    <w:rsid w:val="00077133"/>
    <w:rsid w:val="00077553"/>
    <w:rsid w:val="0008013D"/>
    <w:rsid w:val="000838DD"/>
    <w:rsid w:val="000851A2"/>
    <w:rsid w:val="000866CD"/>
    <w:rsid w:val="00086A5D"/>
    <w:rsid w:val="00092405"/>
    <w:rsid w:val="0009249E"/>
    <w:rsid w:val="00092532"/>
    <w:rsid w:val="0009352E"/>
    <w:rsid w:val="0009512D"/>
    <w:rsid w:val="00096B96"/>
    <w:rsid w:val="00097DC4"/>
    <w:rsid w:val="000A0F88"/>
    <w:rsid w:val="000A2F3F"/>
    <w:rsid w:val="000A41C7"/>
    <w:rsid w:val="000B0B4A"/>
    <w:rsid w:val="000B0D54"/>
    <w:rsid w:val="000B279A"/>
    <w:rsid w:val="000B4E8F"/>
    <w:rsid w:val="000B61D2"/>
    <w:rsid w:val="000B70A7"/>
    <w:rsid w:val="000B73DD"/>
    <w:rsid w:val="000C1CAA"/>
    <w:rsid w:val="000C495F"/>
    <w:rsid w:val="000C6111"/>
    <w:rsid w:val="000D0C8D"/>
    <w:rsid w:val="000D2426"/>
    <w:rsid w:val="000D66D9"/>
    <w:rsid w:val="000E61FB"/>
    <w:rsid w:val="000E6431"/>
    <w:rsid w:val="000F21A5"/>
    <w:rsid w:val="000F3846"/>
    <w:rsid w:val="000F484E"/>
    <w:rsid w:val="00102B9F"/>
    <w:rsid w:val="00104D76"/>
    <w:rsid w:val="00106C0C"/>
    <w:rsid w:val="00112637"/>
    <w:rsid w:val="00112ABC"/>
    <w:rsid w:val="0012001E"/>
    <w:rsid w:val="00124DFE"/>
    <w:rsid w:val="00126A55"/>
    <w:rsid w:val="00133F08"/>
    <w:rsid w:val="001341D4"/>
    <w:rsid w:val="001345E6"/>
    <w:rsid w:val="00136C6D"/>
    <w:rsid w:val="001378B0"/>
    <w:rsid w:val="00142E00"/>
    <w:rsid w:val="00143237"/>
    <w:rsid w:val="00151C40"/>
    <w:rsid w:val="00152793"/>
    <w:rsid w:val="001536F0"/>
    <w:rsid w:val="00153B7E"/>
    <w:rsid w:val="001545A9"/>
    <w:rsid w:val="00156F12"/>
    <w:rsid w:val="001637C7"/>
    <w:rsid w:val="001645E8"/>
    <w:rsid w:val="0016480E"/>
    <w:rsid w:val="00170BB5"/>
    <w:rsid w:val="00171B8F"/>
    <w:rsid w:val="00174297"/>
    <w:rsid w:val="0017466A"/>
    <w:rsid w:val="00180E06"/>
    <w:rsid w:val="001817B3"/>
    <w:rsid w:val="00183014"/>
    <w:rsid w:val="00187FF1"/>
    <w:rsid w:val="0019136C"/>
    <w:rsid w:val="0019368E"/>
    <w:rsid w:val="001959C2"/>
    <w:rsid w:val="00195D23"/>
    <w:rsid w:val="00196972"/>
    <w:rsid w:val="00197E7B"/>
    <w:rsid w:val="00197EFF"/>
    <w:rsid w:val="001A51E3"/>
    <w:rsid w:val="001A7968"/>
    <w:rsid w:val="001B2A4A"/>
    <w:rsid w:val="001B2E98"/>
    <w:rsid w:val="001B3483"/>
    <w:rsid w:val="001B3C1E"/>
    <w:rsid w:val="001B4494"/>
    <w:rsid w:val="001C0D8B"/>
    <w:rsid w:val="001C0DA8"/>
    <w:rsid w:val="001C4420"/>
    <w:rsid w:val="001C72D7"/>
    <w:rsid w:val="001D3E4C"/>
    <w:rsid w:val="001D4AD7"/>
    <w:rsid w:val="001D6390"/>
    <w:rsid w:val="001E0D8A"/>
    <w:rsid w:val="001E41C7"/>
    <w:rsid w:val="001E67BA"/>
    <w:rsid w:val="001E6EF7"/>
    <w:rsid w:val="001E74C2"/>
    <w:rsid w:val="001F4F82"/>
    <w:rsid w:val="001F5A48"/>
    <w:rsid w:val="001F6260"/>
    <w:rsid w:val="00200007"/>
    <w:rsid w:val="00201193"/>
    <w:rsid w:val="002018F2"/>
    <w:rsid w:val="002030A5"/>
    <w:rsid w:val="00203131"/>
    <w:rsid w:val="002079B5"/>
    <w:rsid w:val="00212E88"/>
    <w:rsid w:val="00213C9C"/>
    <w:rsid w:val="0022009E"/>
    <w:rsid w:val="00223241"/>
    <w:rsid w:val="0022425C"/>
    <w:rsid w:val="002246DE"/>
    <w:rsid w:val="00225A71"/>
    <w:rsid w:val="00237437"/>
    <w:rsid w:val="00237C47"/>
    <w:rsid w:val="00241A49"/>
    <w:rsid w:val="00252BC4"/>
    <w:rsid w:val="00253BF5"/>
    <w:rsid w:val="00254014"/>
    <w:rsid w:val="00254A45"/>
    <w:rsid w:val="00254B39"/>
    <w:rsid w:val="002579BB"/>
    <w:rsid w:val="00264308"/>
    <w:rsid w:val="0026504D"/>
    <w:rsid w:val="00271318"/>
    <w:rsid w:val="0027339F"/>
    <w:rsid w:val="00273A2F"/>
    <w:rsid w:val="00280986"/>
    <w:rsid w:val="00281AA5"/>
    <w:rsid w:val="00281ECE"/>
    <w:rsid w:val="002831C7"/>
    <w:rsid w:val="002840C6"/>
    <w:rsid w:val="00285274"/>
    <w:rsid w:val="00295174"/>
    <w:rsid w:val="00296172"/>
    <w:rsid w:val="002963E0"/>
    <w:rsid w:val="002965E0"/>
    <w:rsid w:val="00296B92"/>
    <w:rsid w:val="0029744D"/>
    <w:rsid w:val="002A2C22"/>
    <w:rsid w:val="002A3BDD"/>
    <w:rsid w:val="002A5E98"/>
    <w:rsid w:val="002B02EB"/>
    <w:rsid w:val="002C0602"/>
    <w:rsid w:val="002C50F1"/>
    <w:rsid w:val="002C6643"/>
    <w:rsid w:val="002D0E1E"/>
    <w:rsid w:val="002D25B1"/>
    <w:rsid w:val="002D2981"/>
    <w:rsid w:val="002D3B86"/>
    <w:rsid w:val="002D491D"/>
    <w:rsid w:val="002D5C16"/>
    <w:rsid w:val="002D6CF3"/>
    <w:rsid w:val="002E2CB9"/>
    <w:rsid w:val="002F2476"/>
    <w:rsid w:val="002F3DFF"/>
    <w:rsid w:val="002F53C6"/>
    <w:rsid w:val="002F5E05"/>
    <w:rsid w:val="002F7FF9"/>
    <w:rsid w:val="00300E6C"/>
    <w:rsid w:val="00307A76"/>
    <w:rsid w:val="00310AF9"/>
    <w:rsid w:val="0031455E"/>
    <w:rsid w:val="00315A16"/>
    <w:rsid w:val="00317053"/>
    <w:rsid w:val="00320BDC"/>
    <w:rsid w:val="0032109C"/>
    <w:rsid w:val="00322B45"/>
    <w:rsid w:val="00323074"/>
    <w:rsid w:val="00323809"/>
    <w:rsid w:val="00323D41"/>
    <w:rsid w:val="00325414"/>
    <w:rsid w:val="003302F1"/>
    <w:rsid w:val="00335696"/>
    <w:rsid w:val="00340F04"/>
    <w:rsid w:val="0034470E"/>
    <w:rsid w:val="00345D5E"/>
    <w:rsid w:val="00352DB0"/>
    <w:rsid w:val="00356CA5"/>
    <w:rsid w:val="00360E93"/>
    <w:rsid w:val="00361063"/>
    <w:rsid w:val="00363429"/>
    <w:rsid w:val="003650B2"/>
    <w:rsid w:val="0037094A"/>
    <w:rsid w:val="00371ED3"/>
    <w:rsid w:val="00372659"/>
    <w:rsid w:val="00372FFC"/>
    <w:rsid w:val="00373653"/>
    <w:rsid w:val="0037728A"/>
    <w:rsid w:val="003773B6"/>
    <w:rsid w:val="00380B7D"/>
    <w:rsid w:val="00381A99"/>
    <w:rsid w:val="003829C2"/>
    <w:rsid w:val="003830B2"/>
    <w:rsid w:val="00384724"/>
    <w:rsid w:val="003919B7"/>
    <w:rsid w:val="00391D57"/>
    <w:rsid w:val="00392292"/>
    <w:rsid w:val="00394F45"/>
    <w:rsid w:val="00397C75"/>
    <w:rsid w:val="003A136A"/>
    <w:rsid w:val="003A5927"/>
    <w:rsid w:val="003B1017"/>
    <w:rsid w:val="003B3067"/>
    <w:rsid w:val="003B3C07"/>
    <w:rsid w:val="003B6081"/>
    <w:rsid w:val="003B6775"/>
    <w:rsid w:val="003B7109"/>
    <w:rsid w:val="003C5BF3"/>
    <w:rsid w:val="003C5FE2"/>
    <w:rsid w:val="003D05FB"/>
    <w:rsid w:val="003D0F69"/>
    <w:rsid w:val="003D1B16"/>
    <w:rsid w:val="003D2C91"/>
    <w:rsid w:val="003D45BF"/>
    <w:rsid w:val="003D508A"/>
    <w:rsid w:val="003D537F"/>
    <w:rsid w:val="003D7B75"/>
    <w:rsid w:val="003E0208"/>
    <w:rsid w:val="003E0ADB"/>
    <w:rsid w:val="003E24C9"/>
    <w:rsid w:val="003E4B57"/>
    <w:rsid w:val="003E79A0"/>
    <w:rsid w:val="003F24D9"/>
    <w:rsid w:val="003F2513"/>
    <w:rsid w:val="003F27E1"/>
    <w:rsid w:val="003F30D1"/>
    <w:rsid w:val="003F31CB"/>
    <w:rsid w:val="003F437A"/>
    <w:rsid w:val="003F5C2B"/>
    <w:rsid w:val="00402240"/>
    <w:rsid w:val="004023E9"/>
    <w:rsid w:val="0040454A"/>
    <w:rsid w:val="004072B0"/>
    <w:rsid w:val="0041352F"/>
    <w:rsid w:val="00413A01"/>
    <w:rsid w:val="00413F83"/>
    <w:rsid w:val="0041490C"/>
    <w:rsid w:val="004157A4"/>
    <w:rsid w:val="00416191"/>
    <w:rsid w:val="00416721"/>
    <w:rsid w:val="004211D6"/>
    <w:rsid w:val="00421EF0"/>
    <w:rsid w:val="004224FA"/>
    <w:rsid w:val="00423D07"/>
    <w:rsid w:val="00426CFF"/>
    <w:rsid w:val="00427442"/>
    <w:rsid w:val="00427936"/>
    <w:rsid w:val="00432D26"/>
    <w:rsid w:val="00434907"/>
    <w:rsid w:val="00437525"/>
    <w:rsid w:val="004375A5"/>
    <w:rsid w:val="0044346F"/>
    <w:rsid w:val="00444F6D"/>
    <w:rsid w:val="0044512E"/>
    <w:rsid w:val="004505D8"/>
    <w:rsid w:val="00453FF6"/>
    <w:rsid w:val="004561D8"/>
    <w:rsid w:val="00462F90"/>
    <w:rsid w:val="0046520A"/>
    <w:rsid w:val="004672AB"/>
    <w:rsid w:val="0047008A"/>
    <w:rsid w:val="004714FE"/>
    <w:rsid w:val="00477662"/>
    <w:rsid w:val="00477B8F"/>
    <w:rsid w:val="00477BAA"/>
    <w:rsid w:val="0048180D"/>
    <w:rsid w:val="004873AF"/>
    <w:rsid w:val="00487CE1"/>
    <w:rsid w:val="00491CDA"/>
    <w:rsid w:val="00495053"/>
    <w:rsid w:val="00496B1E"/>
    <w:rsid w:val="004A1B70"/>
    <w:rsid w:val="004A1F59"/>
    <w:rsid w:val="004A29BE"/>
    <w:rsid w:val="004A3225"/>
    <w:rsid w:val="004A33EE"/>
    <w:rsid w:val="004A3AA8"/>
    <w:rsid w:val="004A49B5"/>
    <w:rsid w:val="004B13C7"/>
    <w:rsid w:val="004B2439"/>
    <w:rsid w:val="004B4419"/>
    <w:rsid w:val="004B6F46"/>
    <w:rsid w:val="004B778F"/>
    <w:rsid w:val="004C0609"/>
    <w:rsid w:val="004C4B9F"/>
    <w:rsid w:val="004D141F"/>
    <w:rsid w:val="004D2742"/>
    <w:rsid w:val="004D6310"/>
    <w:rsid w:val="004E0062"/>
    <w:rsid w:val="004E05A1"/>
    <w:rsid w:val="004E19A2"/>
    <w:rsid w:val="004E357B"/>
    <w:rsid w:val="004E37AF"/>
    <w:rsid w:val="004E50B4"/>
    <w:rsid w:val="004F32F7"/>
    <w:rsid w:val="004F472A"/>
    <w:rsid w:val="004F5E57"/>
    <w:rsid w:val="004F6710"/>
    <w:rsid w:val="00500C3E"/>
    <w:rsid w:val="00502849"/>
    <w:rsid w:val="00502B04"/>
    <w:rsid w:val="00504334"/>
    <w:rsid w:val="0050498D"/>
    <w:rsid w:val="005104D7"/>
    <w:rsid w:val="00510B9E"/>
    <w:rsid w:val="00515E1E"/>
    <w:rsid w:val="00517377"/>
    <w:rsid w:val="0052062E"/>
    <w:rsid w:val="00520B19"/>
    <w:rsid w:val="00523D32"/>
    <w:rsid w:val="005278AF"/>
    <w:rsid w:val="0053048D"/>
    <w:rsid w:val="00531C53"/>
    <w:rsid w:val="0053460B"/>
    <w:rsid w:val="00536BC2"/>
    <w:rsid w:val="005425E1"/>
    <w:rsid w:val="005427C5"/>
    <w:rsid w:val="00542975"/>
    <w:rsid w:val="005429E6"/>
    <w:rsid w:val="00542CF6"/>
    <w:rsid w:val="00553C03"/>
    <w:rsid w:val="005613D5"/>
    <w:rsid w:val="00563692"/>
    <w:rsid w:val="00571679"/>
    <w:rsid w:val="0057375B"/>
    <w:rsid w:val="00574747"/>
    <w:rsid w:val="005766B0"/>
    <w:rsid w:val="00584235"/>
    <w:rsid w:val="005844E7"/>
    <w:rsid w:val="0058777A"/>
    <w:rsid w:val="005908B8"/>
    <w:rsid w:val="00591803"/>
    <w:rsid w:val="00592BA8"/>
    <w:rsid w:val="0059512E"/>
    <w:rsid w:val="00597DE0"/>
    <w:rsid w:val="005A1B8B"/>
    <w:rsid w:val="005A42BC"/>
    <w:rsid w:val="005A69CE"/>
    <w:rsid w:val="005A6DD2"/>
    <w:rsid w:val="005C385D"/>
    <w:rsid w:val="005D3B20"/>
    <w:rsid w:val="005D71B7"/>
    <w:rsid w:val="005E0115"/>
    <w:rsid w:val="005E093E"/>
    <w:rsid w:val="005E14F9"/>
    <w:rsid w:val="005E30C7"/>
    <w:rsid w:val="005E4759"/>
    <w:rsid w:val="005E5C68"/>
    <w:rsid w:val="005E643B"/>
    <w:rsid w:val="005E65C0"/>
    <w:rsid w:val="005F0390"/>
    <w:rsid w:val="0060303B"/>
    <w:rsid w:val="0060689A"/>
    <w:rsid w:val="006072CD"/>
    <w:rsid w:val="00612023"/>
    <w:rsid w:val="00614190"/>
    <w:rsid w:val="00617228"/>
    <w:rsid w:val="00622A99"/>
    <w:rsid w:val="00622E67"/>
    <w:rsid w:val="00625F53"/>
    <w:rsid w:val="006267A9"/>
    <w:rsid w:val="00626B57"/>
    <w:rsid w:val="00626EDC"/>
    <w:rsid w:val="0063007B"/>
    <w:rsid w:val="00640286"/>
    <w:rsid w:val="00641653"/>
    <w:rsid w:val="00642A31"/>
    <w:rsid w:val="00643377"/>
    <w:rsid w:val="00644322"/>
    <w:rsid w:val="00645426"/>
    <w:rsid w:val="006470EC"/>
    <w:rsid w:val="0065068D"/>
    <w:rsid w:val="006542D6"/>
    <w:rsid w:val="0065598E"/>
    <w:rsid w:val="00655AF2"/>
    <w:rsid w:val="00655BC5"/>
    <w:rsid w:val="006568BE"/>
    <w:rsid w:val="0066025D"/>
    <w:rsid w:val="0066091A"/>
    <w:rsid w:val="0066598C"/>
    <w:rsid w:val="006773EC"/>
    <w:rsid w:val="00680504"/>
    <w:rsid w:val="00681CD9"/>
    <w:rsid w:val="00683030"/>
    <w:rsid w:val="00683E30"/>
    <w:rsid w:val="00684A83"/>
    <w:rsid w:val="00686864"/>
    <w:rsid w:val="00687024"/>
    <w:rsid w:val="00687DD9"/>
    <w:rsid w:val="00690C7E"/>
    <w:rsid w:val="0069101B"/>
    <w:rsid w:val="00691576"/>
    <w:rsid w:val="00694F17"/>
    <w:rsid w:val="00695242"/>
    <w:rsid w:val="00695E22"/>
    <w:rsid w:val="006965D8"/>
    <w:rsid w:val="006A1C53"/>
    <w:rsid w:val="006A1F92"/>
    <w:rsid w:val="006A3152"/>
    <w:rsid w:val="006A5302"/>
    <w:rsid w:val="006B7093"/>
    <w:rsid w:val="006B7417"/>
    <w:rsid w:val="006D31F9"/>
    <w:rsid w:val="006D3691"/>
    <w:rsid w:val="006E1EEE"/>
    <w:rsid w:val="006E5EF0"/>
    <w:rsid w:val="006E6629"/>
    <w:rsid w:val="006F006E"/>
    <w:rsid w:val="006F3563"/>
    <w:rsid w:val="006F42B9"/>
    <w:rsid w:val="006F5052"/>
    <w:rsid w:val="006F6103"/>
    <w:rsid w:val="00704411"/>
    <w:rsid w:val="00704E00"/>
    <w:rsid w:val="0070674A"/>
    <w:rsid w:val="0071034C"/>
    <w:rsid w:val="00717228"/>
    <w:rsid w:val="00717A3A"/>
    <w:rsid w:val="007209E7"/>
    <w:rsid w:val="00721B71"/>
    <w:rsid w:val="00724B1B"/>
    <w:rsid w:val="00726182"/>
    <w:rsid w:val="00727635"/>
    <w:rsid w:val="00727A58"/>
    <w:rsid w:val="00732329"/>
    <w:rsid w:val="007337CA"/>
    <w:rsid w:val="00734CE4"/>
    <w:rsid w:val="00735123"/>
    <w:rsid w:val="0073514F"/>
    <w:rsid w:val="00735E9E"/>
    <w:rsid w:val="00741837"/>
    <w:rsid w:val="0074493C"/>
    <w:rsid w:val="007453E6"/>
    <w:rsid w:val="0074586B"/>
    <w:rsid w:val="007474E1"/>
    <w:rsid w:val="007544C9"/>
    <w:rsid w:val="00756B02"/>
    <w:rsid w:val="00756B1E"/>
    <w:rsid w:val="00767300"/>
    <w:rsid w:val="0077200E"/>
    <w:rsid w:val="0077309D"/>
    <w:rsid w:val="007774EE"/>
    <w:rsid w:val="00781822"/>
    <w:rsid w:val="00783F21"/>
    <w:rsid w:val="0078608D"/>
    <w:rsid w:val="00787159"/>
    <w:rsid w:val="0079043A"/>
    <w:rsid w:val="00791668"/>
    <w:rsid w:val="00791741"/>
    <w:rsid w:val="00791AA1"/>
    <w:rsid w:val="007A3793"/>
    <w:rsid w:val="007A4C13"/>
    <w:rsid w:val="007A6873"/>
    <w:rsid w:val="007B04B8"/>
    <w:rsid w:val="007B2AAF"/>
    <w:rsid w:val="007B3952"/>
    <w:rsid w:val="007B4CB3"/>
    <w:rsid w:val="007C0BFC"/>
    <w:rsid w:val="007C1BA2"/>
    <w:rsid w:val="007C2B48"/>
    <w:rsid w:val="007C7E09"/>
    <w:rsid w:val="007D20E9"/>
    <w:rsid w:val="007D6C5C"/>
    <w:rsid w:val="007D7881"/>
    <w:rsid w:val="007D7E3A"/>
    <w:rsid w:val="007E0E10"/>
    <w:rsid w:val="007E1643"/>
    <w:rsid w:val="007E2D9D"/>
    <w:rsid w:val="007E37FD"/>
    <w:rsid w:val="007E39D1"/>
    <w:rsid w:val="007E3B59"/>
    <w:rsid w:val="007E4768"/>
    <w:rsid w:val="007E624C"/>
    <w:rsid w:val="007E777B"/>
    <w:rsid w:val="007F2070"/>
    <w:rsid w:val="007F244E"/>
    <w:rsid w:val="007F487A"/>
    <w:rsid w:val="007F6316"/>
    <w:rsid w:val="007F63C1"/>
    <w:rsid w:val="007F734E"/>
    <w:rsid w:val="008053F5"/>
    <w:rsid w:val="00805483"/>
    <w:rsid w:val="008056FE"/>
    <w:rsid w:val="00806498"/>
    <w:rsid w:val="00807AF7"/>
    <w:rsid w:val="00810198"/>
    <w:rsid w:val="00811CF4"/>
    <w:rsid w:val="00815C24"/>
    <w:rsid w:val="00815DA8"/>
    <w:rsid w:val="00820594"/>
    <w:rsid w:val="0082194D"/>
    <w:rsid w:val="008221F9"/>
    <w:rsid w:val="00826EF5"/>
    <w:rsid w:val="00831693"/>
    <w:rsid w:val="00833EEF"/>
    <w:rsid w:val="00835ED8"/>
    <w:rsid w:val="00840104"/>
    <w:rsid w:val="00840C1F"/>
    <w:rsid w:val="008411C9"/>
    <w:rsid w:val="00841464"/>
    <w:rsid w:val="00841FC5"/>
    <w:rsid w:val="00843D0F"/>
    <w:rsid w:val="00845709"/>
    <w:rsid w:val="00852FFA"/>
    <w:rsid w:val="0085370A"/>
    <w:rsid w:val="00854AF9"/>
    <w:rsid w:val="008576BD"/>
    <w:rsid w:val="008579BD"/>
    <w:rsid w:val="00857B98"/>
    <w:rsid w:val="00860463"/>
    <w:rsid w:val="008618F1"/>
    <w:rsid w:val="008635A4"/>
    <w:rsid w:val="00866DB1"/>
    <w:rsid w:val="00870A0A"/>
    <w:rsid w:val="008733DA"/>
    <w:rsid w:val="0088145B"/>
    <w:rsid w:val="00881FF8"/>
    <w:rsid w:val="008850E4"/>
    <w:rsid w:val="00892F88"/>
    <w:rsid w:val="008939AB"/>
    <w:rsid w:val="008A11C5"/>
    <w:rsid w:val="008A12F5"/>
    <w:rsid w:val="008A5718"/>
    <w:rsid w:val="008A6100"/>
    <w:rsid w:val="008B1587"/>
    <w:rsid w:val="008B1B01"/>
    <w:rsid w:val="008B3BCD"/>
    <w:rsid w:val="008B6DF8"/>
    <w:rsid w:val="008C106C"/>
    <w:rsid w:val="008C10F1"/>
    <w:rsid w:val="008C1926"/>
    <w:rsid w:val="008C1E99"/>
    <w:rsid w:val="008C6CA2"/>
    <w:rsid w:val="008C7337"/>
    <w:rsid w:val="008C7633"/>
    <w:rsid w:val="008D272C"/>
    <w:rsid w:val="008D28FC"/>
    <w:rsid w:val="008D4892"/>
    <w:rsid w:val="008D615E"/>
    <w:rsid w:val="008D6D4A"/>
    <w:rsid w:val="008E0085"/>
    <w:rsid w:val="008E2AA6"/>
    <w:rsid w:val="008E311B"/>
    <w:rsid w:val="008E32E2"/>
    <w:rsid w:val="008E53F1"/>
    <w:rsid w:val="008F1FCE"/>
    <w:rsid w:val="008F46E7"/>
    <w:rsid w:val="008F6F0B"/>
    <w:rsid w:val="00900E4B"/>
    <w:rsid w:val="00904297"/>
    <w:rsid w:val="00905614"/>
    <w:rsid w:val="00907BA7"/>
    <w:rsid w:val="0091064E"/>
    <w:rsid w:val="00911FC5"/>
    <w:rsid w:val="00931A10"/>
    <w:rsid w:val="00933135"/>
    <w:rsid w:val="00935A1A"/>
    <w:rsid w:val="00946F89"/>
    <w:rsid w:val="00947967"/>
    <w:rsid w:val="00955201"/>
    <w:rsid w:val="0095548D"/>
    <w:rsid w:val="0096131F"/>
    <w:rsid w:val="00965200"/>
    <w:rsid w:val="009668B3"/>
    <w:rsid w:val="00971471"/>
    <w:rsid w:val="00973DB4"/>
    <w:rsid w:val="0097595D"/>
    <w:rsid w:val="00982493"/>
    <w:rsid w:val="009840A9"/>
    <w:rsid w:val="009849C2"/>
    <w:rsid w:val="00984D24"/>
    <w:rsid w:val="00984ECB"/>
    <w:rsid w:val="009858EB"/>
    <w:rsid w:val="009A1220"/>
    <w:rsid w:val="009A237D"/>
    <w:rsid w:val="009A3F47"/>
    <w:rsid w:val="009A5F51"/>
    <w:rsid w:val="009B0046"/>
    <w:rsid w:val="009B5DD2"/>
    <w:rsid w:val="009C1440"/>
    <w:rsid w:val="009C2107"/>
    <w:rsid w:val="009C5D9E"/>
    <w:rsid w:val="009D00B2"/>
    <w:rsid w:val="009D2C3E"/>
    <w:rsid w:val="009D4BB0"/>
    <w:rsid w:val="009D73A4"/>
    <w:rsid w:val="009E0625"/>
    <w:rsid w:val="009E3034"/>
    <w:rsid w:val="009E5369"/>
    <w:rsid w:val="009E549F"/>
    <w:rsid w:val="009E63C3"/>
    <w:rsid w:val="009F28A8"/>
    <w:rsid w:val="009F2EA7"/>
    <w:rsid w:val="009F473E"/>
    <w:rsid w:val="009F5247"/>
    <w:rsid w:val="009F550E"/>
    <w:rsid w:val="009F623B"/>
    <w:rsid w:val="009F682A"/>
    <w:rsid w:val="009F7640"/>
    <w:rsid w:val="00A00C7E"/>
    <w:rsid w:val="00A022BE"/>
    <w:rsid w:val="00A07B4B"/>
    <w:rsid w:val="00A11AC2"/>
    <w:rsid w:val="00A11BEF"/>
    <w:rsid w:val="00A13F78"/>
    <w:rsid w:val="00A14C57"/>
    <w:rsid w:val="00A24C95"/>
    <w:rsid w:val="00A2599A"/>
    <w:rsid w:val="00A26094"/>
    <w:rsid w:val="00A301BF"/>
    <w:rsid w:val="00A302B2"/>
    <w:rsid w:val="00A321DB"/>
    <w:rsid w:val="00A32C92"/>
    <w:rsid w:val="00A331B4"/>
    <w:rsid w:val="00A3484E"/>
    <w:rsid w:val="00A351CB"/>
    <w:rsid w:val="00A356D3"/>
    <w:rsid w:val="00A36ADA"/>
    <w:rsid w:val="00A37C4D"/>
    <w:rsid w:val="00A438D8"/>
    <w:rsid w:val="00A473F5"/>
    <w:rsid w:val="00A5181A"/>
    <w:rsid w:val="00A51F9D"/>
    <w:rsid w:val="00A5416A"/>
    <w:rsid w:val="00A577F7"/>
    <w:rsid w:val="00A60E15"/>
    <w:rsid w:val="00A61282"/>
    <w:rsid w:val="00A6209B"/>
    <w:rsid w:val="00A620A3"/>
    <w:rsid w:val="00A639F4"/>
    <w:rsid w:val="00A65FAE"/>
    <w:rsid w:val="00A67340"/>
    <w:rsid w:val="00A679BA"/>
    <w:rsid w:val="00A71187"/>
    <w:rsid w:val="00A75661"/>
    <w:rsid w:val="00A7670D"/>
    <w:rsid w:val="00A77249"/>
    <w:rsid w:val="00A81245"/>
    <w:rsid w:val="00A81A32"/>
    <w:rsid w:val="00A835BD"/>
    <w:rsid w:val="00A87B0B"/>
    <w:rsid w:val="00A90A6D"/>
    <w:rsid w:val="00A90A78"/>
    <w:rsid w:val="00A91C90"/>
    <w:rsid w:val="00A9706C"/>
    <w:rsid w:val="00A97B15"/>
    <w:rsid w:val="00AA42D5"/>
    <w:rsid w:val="00AA52B5"/>
    <w:rsid w:val="00AA6F27"/>
    <w:rsid w:val="00AB0E64"/>
    <w:rsid w:val="00AB2FAB"/>
    <w:rsid w:val="00AB509A"/>
    <w:rsid w:val="00AB5C14"/>
    <w:rsid w:val="00AC1EE7"/>
    <w:rsid w:val="00AC333F"/>
    <w:rsid w:val="00AC55BD"/>
    <w:rsid w:val="00AC585C"/>
    <w:rsid w:val="00AD0E05"/>
    <w:rsid w:val="00AD1925"/>
    <w:rsid w:val="00AD1AA5"/>
    <w:rsid w:val="00AD55F2"/>
    <w:rsid w:val="00AD73C4"/>
    <w:rsid w:val="00AE067D"/>
    <w:rsid w:val="00AF1181"/>
    <w:rsid w:val="00AF2F79"/>
    <w:rsid w:val="00AF4653"/>
    <w:rsid w:val="00AF5761"/>
    <w:rsid w:val="00AF7DB7"/>
    <w:rsid w:val="00B01B25"/>
    <w:rsid w:val="00B03A9D"/>
    <w:rsid w:val="00B10D02"/>
    <w:rsid w:val="00B14E58"/>
    <w:rsid w:val="00B201E2"/>
    <w:rsid w:val="00B20295"/>
    <w:rsid w:val="00B21E95"/>
    <w:rsid w:val="00B24DB3"/>
    <w:rsid w:val="00B25C84"/>
    <w:rsid w:val="00B25E6D"/>
    <w:rsid w:val="00B264E7"/>
    <w:rsid w:val="00B3499C"/>
    <w:rsid w:val="00B443E4"/>
    <w:rsid w:val="00B50096"/>
    <w:rsid w:val="00B517B8"/>
    <w:rsid w:val="00B5484D"/>
    <w:rsid w:val="00B563EA"/>
    <w:rsid w:val="00B56CDF"/>
    <w:rsid w:val="00B60E51"/>
    <w:rsid w:val="00B63A54"/>
    <w:rsid w:val="00B65ECD"/>
    <w:rsid w:val="00B6759C"/>
    <w:rsid w:val="00B7090C"/>
    <w:rsid w:val="00B715AB"/>
    <w:rsid w:val="00B77D18"/>
    <w:rsid w:val="00B806E9"/>
    <w:rsid w:val="00B807DC"/>
    <w:rsid w:val="00B8313A"/>
    <w:rsid w:val="00B842B8"/>
    <w:rsid w:val="00B85D70"/>
    <w:rsid w:val="00B93503"/>
    <w:rsid w:val="00BA31E8"/>
    <w:rsid w:val="00BA55E0"/>
    <w:rsid w:val="00BA6BD4"/>
    <w:rsid w:val="00BA6C7A"/>
    <w:rsid w:val="00BB17D1"/>
    <w:rsid w:val="00BB20F9"/>
    <w:rsid w:val="00BB3752"/>
    <w:rsid w:val="00BB4604"/>
    <w:rsid w:val="00BB6688"/>
    <w:rsid w:val="00BB669F"/>
    <w:rsid w:val="00BC26D4"/>
    <w:rsid w:val="00BC346E"/>
    <w:rsid w:val="00BC5122"/>
    <w:rsid w:val="00BC53C5"/>
    <w:rsid w:val="00BD3D30"/>
    <w:rsid w:val="00BE0C80"/>
    <w:rsid w:val="00BE3BA7"/>
    <w:rsid w:val="00BF2A42"/>
    <w:rsid w:val="00BF5F84"/>
    <w:rsid w:val="00C00DD8"/>
    <w:rsid w:val="00C03D8C"/>
    <w:rsid w:val="00C055EC"/>
    <w:rsid w:val="00C10DC9"/>
    <w:rsid w:val="00C12FB3"/>
    <w:rsid w:val="00C17341"/>
    <w:rsid w:val="00C24EEF"/>
    <w:rsid w:val="00C25B74"/>
    <w:rsid w:val="00C25CF6"/>
    <w:rsid w:val="00C26C36"/>
    <w:rsid w:val="00C30B4E"/>
    <w:rsid w:val="00C317F0"/>
    <w:rsid w:val="00C32768"/>
    <w:rsid w:val="00C36E0C"/>
    <w:rsid w:val="00C422D7"/>
    <w:rsid w:val="00C431DF"/>
    <w:rsid w:val="00C456BD"/>
    <w:rsid w:val="00C460B3"/>
    <w:rsid w:val="00C47142"/>
    <w:rsid w:val="00C478CB"/>
    <w:rsid w:val="00C47F4C"/>
    <w:rsid w:val="00C530DC"/>
    <w:rsid w:val="00C5350D"/>
    <w:rsid w:val="00C559E4"/>
    <w:rsid w:val="00C6123C"/>
    <w:rsid w:val="00C62310"/>
    <w:rsid w:val="00C62663"/>
    <w:rsid w:val="00C6311A"/>
    <w:rsid w:val="00C63C65"/>
    <w:rsid w:val="00C7084D"/>
    <w:rsid w:val="00C70965"/>
    <w:rsid w:val="00C70E43"/>
    <w:rsid w:val="00C7315E"/>
    <w:rsid w:val="00C74D72"/>
    <w:rsid w:val="00C75895"/>
    <w:rsid w:val="00C77F53"/>
    <w:rsid w:val="00C81717"/>
    <w:rsid w:val="00C83C9F"/>
    <w:rsid w:val="00C84D57"/>
    <w:rsid w:val="00C850C4"/>
    <w:rsid w:val="00C872AB"/>
    <w:rsid w:val="00C8752B"/>
    <w:rsid w:val="00C94840"/>
    <w:rsid w:val="00CA0109"/>
    <w:rsid w:val="00CA3192"/>
    <w:rsid w:val="00CA4EE3"/>
    <w:rsid w:val="00CA7F11"/>
    <w:rsid w:val="00CB027F"/>
    <w:rsid w:val="00CB054E"/>
    <w:rsid w:val="00CB0A53"/>
    <w:rsid w:val="00CB32D2"/>
    <w:rsid w:val="00CC0EBB"/>
    <w:rsid w:val="00CC5D5F"/>
    <w:rsid w:val="00CC6297"/>
    <w:rsid w:val="00CC7690"/>
    <w:rsid w:val="00CD0297"/>
    <w:rsid w:val="00CD1986"/>
    <w:rsid w:val="00CD5056"/>
    <w:rsid w:val="00CD54BF"/>
    <w:rsid w:val="00CE421F"/>
    <w:rsid w:val="00CE4D5C"/>
    <w:rsid w:val="00CF05DA"/>
    <w:rsid w:val="00CF58EB"/>
    <w:rsid w:val="00CF6FEC"/>
    <w:rsid w:val="00CF756E"/>
    <w:rsid w:val="00CF794F"/>
    <w:rsid w:val="00D0106E"/>
    <w:rsid w:val="00D013B2"/>
    <w:rsid w:val="00D01E18"/>
    <w:rsid w:val="00D06383"/>
    <w:rsid w:val="00D20E85"/>
    <w:rsid w:val="00D24615"/>
    <w:rsid w:val="00D31D39"/>
    <w:rsid w:val="00D369D5"/>
    <w:rsid w:val="00D37842"/>
    <w:rsid w:val="00D42D97"/>
    <w:rsid w:val="00D42DC2"/>
    <w:rsid w:val="00D4302B"/>
    <w:rsid w:val="00D50E24"/>
    <w:rsid w:val="00D537E1"/>
    <w:rsid w:val="00D55356"/>
    <w:rsid w:val="00D5547C"/>
    <w:rsid w:val="00D55BB2"/>
    <w:rsid w:val="00D6091A"/>
    <w:rsid w:val="00D6605A"/>
    <w:rsid w:val="00D6695F"/>
    <w:rsid w:val="00D75644"/>
    <w:rsid w:val="00D77E74"/>
    <w:rsid w:val="00D81656"/>
    <w:rsid w:val="00D83D87"/>
    <w:rsid w:val="00D84A6D"/>
    <w:rsid w:val="00D8521B"/>
    <w:rsid w:val="00D86A30"/>
    <w:rsid w:val="00D86F78"/>
    <w:rsid w:val="00D90026"/>
    <w:rsid w:val="00D906B7"/>
    <w:rsid w:val="00D90D3D"/>
    <w:rsid w:val="00D920D7"/>
    <w:rsid w:val="00D94D15"/>
    <w:rsid w:val="00D9788B"/>
    <w:rsid w:val="00D97CB4"/>
    <w:rsid w:val="00D97DD4"/>
    <w:rsid w:val="00DA5A8A"/>
    <w:rsid w:val="00DB1170"/>
    <w:rsid w:val="00DB26CD"/>
    <w:rsid w:val="00DB441C"/>
    <w:rsid w:val="00DB44AF"/>
    <w:rsid w:val="00DB6141"/>
    <w:rsid w:val="00DB7D4D"/>
    <w:rsid w:val="00DC046B"/>
    <w:rsid w:val="00DC1F58"/>
    <w:rsid w:val="00DC339B"/>
    <w:rsid w:val="00DC5D40"/>
    <w:rsid w:val="00DC69A7"/>
    <w:rsid w:val="00DD06D4"/>
    <w:rsid w:val="00DD0B20"/>
    <w:rsid w:val="00DD30E9"/>
    <w:rsid w:val="00DD445D"/>
    <w:rsid w:val="00DD4F47"/>
    <w:rsid w:val="00DD7FBB"/>
    <w:rsid w:val="00DE0B9F"/>
    <w:rsid w:val="00DE21A4"/>
    <w:rsid w:val="00DE2A9E"/>
    <w:rsid w:val="00DE30DD"/>
    <w:rsid w:val="00DE4238"/>
    <w:rsid w:val="00DE657F"/>
    <w:rsid w:val="00DF1218"/>
    <w:rsid w:val="00DF6462"/>
    <w:rsid w:val="00DF78E9"/>
    <w:rsid w:val="00E02A45"/>
    <w:rsid w:val="00E02FA0"/>
    <w:rsid w:val="00E036DC"/>
    <w:rsid w:val="00E050AE"/>
    <w:rsid w:val="00E05B1F"/>
    <w:rsid w:val="00E05EF3"/>
    <w:rsid w:val="00E10454"/>
    <w:rsid w:val="00E10B2C"/>
    <w:rsid w:val="00E112E5"/>
    <w:rsid w:val="00E122D8"/>
    <w:rsid w:val="00E12CC8"/>
    <w:rsid w:val="00E13022"/>
    <w:rsid w:val="00E15352"/>
    <w:rsid w:val="00E20DFC"/>
    <w:rsid w:val="00E21CC7"/>
    <w:rsid w:val="00E24D9E"/>
    <w:rsid w:val="00E25849"/>
    <w:rsid w:val="00E3197E"/>
    <w:rsid w:val="00E342F8"/>
    <w:rsid w:val="00E351ED"/>
    <w:rsid w:val="00E36609"/>
    <w:rsid w:val="00E43A55"/>
    <w:rsid w:val="00E441EE"/>
    <w:rsid w:val="00E45965"/>
    <w:rsid w:val="00E472AC"/>
    <w:rsid w:val="00E473F1"/>
    <w:rsid w:val="00E50B72"/>
    <w:rsid w:val="00E53AC8"/>
    <w:rsid w:val="00E6034B"/>
    <w:rsid w:val="00E620E1"/>
    <w:rsid w:val="00E6549E"/>
    <w:rsid w:val="00E65EDE"/>
    <w:rsid w:val="00E669DA"/>
    <w:rsid w:val="00E70F81"/>
    <w:rsid w:val="00E75CBE"/>
    <w:rsid w:val="00E77055"/>
    <w:rsid w:val="00E77460"/>
    <w:rsid w:val="00E81057"/>
    <w:rsid w:val="00E83ABC"/>
    <w:rsid w:val="00E842D9"/>
    <w:rsid w:val="00E844F2"/>
    <w:rsid w:val="00E9055F"/>
    <w:rsid w:val="00E90AD0"/>
    <w:rsid w:val="00E90C84"/>
    <w:rsid w:val="00E92FCB"/>
    <w:rsid w:val="00EA0583"/>
    <w:rsid w:val="00EA0A6C"/>
    <w:rsid w:val="00EA0B99"/>
    <w:rsid w:val="00EA147F"/>
    <w:rsid w:val="00EA4A27"/>
    <w:rsid w:val="00EA4FA6"/>
    <w:rsid w:val="00EB1A25"/>
    <w:rsid w:val="00EB1E39"/>
    <w:rsid w:val="00EB1EE0"/>
    <w:rsid w:val="00EB2DCB"/>
    <w:rsid w:val="00EB627A"/>
    <w:rsid w:val="00EC6348"/>
    <w:rsid w:val="00EC7363"/>
    <w:rsid w:val="00EC7422"/>
    <w:rsid w:val="00ED03AB"/>
    <w:rsid w:val="00ED1963"/>
    <w:rsid w:val="00ED1CD4"/>
    <w:rsid w:val="00ED1D2B"/>
    <w:rsid w:val="00ED4B34"/>
    <w:rsid w:val="00ED64B5"/>
    <w:rsid w:val="00ED6D17"/>
    <w:rsid w:val="00EE45A4"/>
    <w:rsid w:val="00EE5D7C"/>
    <w:rsid w:val="00EE6E6A"/>
    <w:rsid w:val="00EE7CCA"/>
    <w:rsid w:val="00EF567F"/>
    <w:rsid w:val="00EF66DA"/>
    <w:rsid w:val="00F04317"/>
    <w:rsid w:val="00F06E53"/>
    <w:rsid w:val="00F07EEE"/>
    <w:rsid w:val="00F16A14"/>
    <w:rsid w:val="00F252C5"/>
    <w:rsid w:val="00F339A0"/>
    <w:rsid w:val="00F362D7"/>
    <w:rsid w:val="00F37294"/>
    <w:rsid w:val="00F37D7B"/>
    <w:rsid w:val="00F4314E"/>
    <w:rsid w:val="00F50B94"/>
    <w:rsid w:val="00F5314C"/>
    <w:rsid w:val="00F53CFE"/>
    <w:rsid w:val="00F5688C"/>
    <w:rsid w:val="00F60048"/>
    <w:rsid w:val="00F635DD"/>
    <w:rsid w:val="00F6627B"/>
    <w:rsid w:val="00F665BD"/>
    <w:rsid w:val="00F7336E"/>
    <w:rsid w:val="00F734F2"/>
    <w:rsid w:val="00F73866"/>
    <w:rsid w:val="00F74A51"/>
    <w:rsid w:val="00F75052"/>
    <w:rsid w:val="00F804D3"/>
    <w:rsid w:val="00F816CB"/>
    <w:rsid w:val="00F81A59"/>
    <w:rsid w:val="00F81CD2"/>
    <w:rsid w:val="00F82641"/>
    <w:rsid w:val="00F84869"/>
    <w:rsid w:val="00F84954"/>
    <w:rsid w:val="00F90053"/>
    <w:rsid w:val="00F90F18"/>
    <w:rsid w:val="00F9324E"/>
    <w:rsid w:val="00F937E4"/>
    <w:rsid w:val="00F95841"/>
    <w:rsid w:val="00F95EE7"/>
    <w:rsid w:val="00F95FAB"/>
    <w:rsid w:val="00FA39E6"/>
    <w:rsid w:val="00FA539A"/>
    <w:rsid w:val="00FA7BC9"/>
    <w:rsid w:val="00FB3198"/>
    <w:rsid w:val="00FB378E"/>
    <w:rsid w:val="00FB37F1"/>
    <w:rsid w:val="00FB47C0"/>
    <w:rsid w:val="00FB501B"/>
    <w:rsid w:val="00FB719A"/>
    <w:rsid w:val="00FB7770"/>
    <w:rsid w:val="00FC40D3"/>
    <w:rsid w:val="00FD1432"/>
    <w:rsid w:val="00FD3B91"/>
    <w:rsid w:val="00FD576B"/>
    <w:rsid w:val="00FD579E"/>
    <w:rsid w:val="00FD5C4F"/>
    <w:rsid w:val="00FD6845"/>
    <w:rsid w:val="00FE2932"/>
    <w:rsid w:val="00FE4516"/>
    <w:rsid w:val="00FE5D38"/>
    <w:rsid w:val="00FE64C8"/>
    <w:rsid w:val="00FE76D6"/>
    <w:rsid w:val="00FF2E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7EFA204-EAB3-4BED-B7F4-70E969D0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semiHidden/>
    <w:unhideWhenUsed/>
    <w:rsid w:val="00050AD4"/>
    <w:pPr>
      <w:snapToGrid w:val="0"/>
      <w:jc w:val="left"/>
    </w:pPr>
    <w:rPr>
      <w:sz w:val="20"/>
    </w:rPr>
  </w:style>
  <w:style w:type="character" w:customStyle="1" w:styleId="afd">
    <w:name w:val="註腳文字 字元"/>
    <w:basedOn w:val="a7"/>
    <w:link w:val="afc"/>
    <w:uiPriority w:val="99"/>
    <w:semiHidden/>
    <w:rsid w:val="00050AD4"/>
    <w:rPr>
      <w:rFonts w:ascii="標楷體" w:eastAsia="標楷體"/>
      <w:kern w:val="2"/>
    </w:rPr>
  </w:style>
  <w:style w:type="character" w:styleId="afe">
    <w:name w:val="footnote reference"/>
    <w:basedOn w:val="a7"/>
    <w:semiHidden/>
    <w:unhideWhenUsed/>
    <w:rsid w:val="00050AD4"/>
    <w:rPr>
      <w:vertAlign w:val="superscript"/>
    </w:rPr>
  </w:style>
  <w:style w:type="paragraph" w:styleId="HTML">
    <w:name w:val="HTML Preformatted"/>
    <w:basedOn w:val="a6"/>
    <w:link w:val="HTML0"/>
    <w:uiPriority w:val="99"/>
    <w:semiHidden/>
    <w:unhideWhenUsed/>
    <w:rsid w:val="00A81245"/>
    <w:rPr>
      <w:rFonts w:ascii="Courier New" w:hAnsi="Courier New" w:cs="Courier New"/>
      <w:sz w:val="20"/>
    </w:rPr>
  </w:style>
  <w:style w:type="character" w:customStyle="1" w:styleId="HTML0">
    <w:name w:val="HTML 預設格式 字元"/>
    <w:basedOn w:val="a7"/>
    <w:link w:val="HTML"/>
    <w:uiPriority w:val="99"/>
    <w:semiHidden/>
    <w:rsid w:val="00A81245"/>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1972">
      <w:bodyDiv w:val="1"/>
      <w:marLeft w:val="0"/>
      <w:marRight w:val="0"/>
      <w:marTop w:val="0"/>
      <w:marBottom w:val="0"/>
      <w:divBdr>
        <w:top w:val="none" w:sz="0" w:space="0" w:color="auto"/>
        <w:left w:val="none" w:sz="0" w:space="0" w:color="auto"/>
        <w:bottom w:val="none" w:sz="0" w:space="0" w:color="auto"/>
        <w:right w:val="none" w:sz="0" w:space="0" w:color="auto"/>
      </w:divBdr>
    </w:div>
    <w:div w:id="122889023">
      <w:bodyDiv w:val="1"/>
      <w:marLeft w:val="0"/>
      <w:marRight w:val="0"/>
      <w:marTop w:val="0"/>
      <w:marBottom w:val="0"/>
      <w:divBdr>
        <w:top w:val="none" w:sz="0" w:space="0" w:color="auto"/>
        <w:left w:val="none" w:sz="0" w:space="0" w:color="auto"/>
        <w:bottom w:val="none" w:sz="0" w:space="0" w:color="auto"/>
        <w:right w:val="none" w:sz="0" w:space="0" w:color="auto"/>
      </w:divBdr>
    </w:div>
    <w:div w:id="36268101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788562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CD4D1-BE1C-4611-8E59-BDACE367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14</Pages>
  <Words>6401</Words>
  <Characters>456</Characters>
  <Application>Microsoft Office Word</Application>
  <DocSecurity>0</DocSecurity>
  <Lines>3</Lines>
  <Paragraphs>13</Paragraphs>
  <ScaleCrop>false</ScaleCrop>
  <Company>cy</Company>
  <LinksUpToDate>false</LinksUpToDate>
  <CharactersWithSpaces>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廖春媛</cp:lastModifiedBy>
  <cp:revision>3</cp:revision>
  <cp:lastPrinted>2019-04-25T07:14:00Z</cp:lastPrinted>
  <dcterms:created xsi:type="dcterms:W3CDTF">2019-05-09T07:16:00Z</dcterms:created>
  <dcterms:modified xsi:type="dcterms:W3CDTF">2019-05-09T07:18:00Z</dcterms:modified>
</cp:coreProperties>
</file>